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6423CE" w14:textId="77777777" w:rsidR="00EF365F" w:rsidRDefault="00EF365F" w:rsidP="00876075">
      <w:pPr>
        <w:jc w:val="center"/>
        <w:rPr>
          <w:rFonts w:ascii="Calibri" w:hAnsi="Calibri" w:cs="Calibri"/>
        </w:rPr>
      </w:pPr>
    </w:p>
    <w:p w14:paraId="14BE6CFA" w14:textId="77777777" w:rsidR="00EF365F" w:rsidRDefault="00EF365F" w:rsidP="00EF365F">
      <w:pPr>
        <w:jc w:val="right"/>
        <w:rPr>
          <w:rFonts w:ascii="Calibri" w:hAnsi="Calibri" w:cs="Calibri"/>
        </w:rPr>
      </w:pPr>
    </w:p>
    <w:p w14:paraId="16D2911F" w14:textId="77777777" w:rsidR="008C01AF" w:rsidRDefault="008C01AF" w:rsidP="00C075BD">
      <w:pPr>
        <w:spacing w:line="0" w:lineRule="atLeast"/>
        <w:jc w:val="right"/>
        <w:rPr>
          <w:sz w:val="22"/>
        </w:rPr>
      </w:pPr>
      <w:r>
        <w:rPr>
          <w:sz w:val="22"/>
        </w:rPr>
        <w:t>Al Dirigente scolastico</w:t>
      </w:r>
    </w:p>
    <w:p w14:paraId="27160D3B" w14:textId="77777777" w:rsidR="008C01AF" w:rsidRDefault="008C01AF" w:rsidP="00C075BD">
      <w:pPr>
        <w:spacing w:line="1" w:lineRule="exact"/>
      </w:pPr>
    </w:p>
    <w:p w14:paraId="14066867" w14:textId="619FCDFF" w:rsidR="008C01AF" w:rsidRDefault="008C01AF" w:rsidP="00C075BD">
      <w:pPr>
        <w:spacing w:line="0" w:lineRule="atLeast"/>
        <w:jc w:val="right"/>
        <w:rPr>
          <w:sz w:val="22"/>
        </w:rPr>
      </w:pPr>
      <w:r>
        <w:rPr>
          <w:sz w:val="22"/>
        </w:rPr>
        <w:t>ISIS Val di Cornia</w:t>
      </w:r>
    </w:p>
    <w:p w14:paraId="68F13FEB" w14:textId="77777777" w:rsidR="008C01AF" w:rsidRDefault="008C01AF" w:rsidP="00C075BD">
      <w:pPr>
        <w:spacing w:line="273" w:lineRule="auto"/>
        <w:jc w:val="right"/>
        <w:rPr>
          <w:b/>
          <w:sz w:val="22"/>
        </w:rPr>
      </w:pPr>
      <w:r>
        <w:rPr>
          <w:b/>
          <w:sz w:val="22"/>
        </w:rPr>
        <w:t xml:space="preserve">Allegato A – Domanda di partecipazione </w:t>
      </w:r>
    </w:p>
    <w:p w14:paraId="21771C59" w14:textId="77777777" w:rsidR="008C01AF" w:rsidRDefault="008C01AF" w:rsidP="00B0743F">
      <w:pPr>
        <w:spacing w:line="273" w:lineRule="auto"/>
        <w:jc w:val="both"/>
        <w:rPr>
          <w:b/>
          <w:sz w:val="22"/>
        </w:rPr>
      </w:pPr>
    </w:p>
    <w:p w14:paraId="453EB076" w14:textId="5C0F9D44" w:rsidR="00876075" w:rsidRDefault="00876075" w:rsidP="00B0743F">
      <w:pPr>
        <w:spacing w:line="273" w:lineRule="auto"/>
        <w:jc w:val="both"/>
        <w:rPr>
          <w:b/>
          <w:sz w:val="22"/>
        </w:rPr>
      </w:pPr>
      <w:r>
        <w:rPr>
          <w:b/>
          <w:sz w:val="22"/>
        </w:rPr>
        <w:t>OGGETTO: Piano Nazionale di Ripresa e Resilienza, Missione 4 – Istruzione e ricerca, Componente 1 – Potenziamento dell’offerta dei servizi di istruzione: dagli asili nido alle università – Investimento 1.4 Intervento straordinario finalizzato alla riduzione dei divari territoriali nelle scuole secondarie di primo e di secondo grado e alla lotta alla dispersione scolastica, finanziato dall’Unione europea – Next Generation EU. Azioni di prevenzione e contrasto della dispersione scolastica (D.M. 170/2022). Progetto “</w:t>
      </w:r>
      <w:r w:rsidR="0083276E">
        <w:rPr>
          <w:b/>
          <w:sz w:val="22"/>
        </w:rPr>
        <w:t>Come non perdersi”</w:t>
      </w:r>
    </w:p>
    <w:p w14:paraId="5E112347" w14:textId="77777777" w:rsidR="0083276E" w:rsidRDefault="0083276E" w:rsidP="00B0743F">
      <w:pPr>
        <w:spacing w:line="273" w:lineRule="auto"/>
        <w:jc w:val="both"/>
        <w:rPr>
          <w:b/>
          <w:sz w:val="22"/>
        </w:rPr>
      </w:pPr>
    </w:p>
    <w:p w14:paraId="110480CD" w14:textId="77777777" w:rsidR="00876075" w:rsidRDefault="00876075" w:rsidP="00B0743F">
      <w:pPr>
        <w:spacing w:line="139" w:lineRule="exact"/>
      </w:pPr>
    </w:p>
    <w:p w14:paraId="74CDFB75" w14:textId="16E6C3C1" w:rsidR="00876075" w:rsidRDefault="00876075" w:rsidP="00B0743F">
      <w:pPr>
        <w:spacing w:line="264" w:lineRule="auto"/>
        <w:ind w:right="20"/>
        <w:jc w:val="center"/>
        <w:rPr>
          <w:b/>
          <w:sz w:val="22"/>
        </w:rPr>
      </w:pPr>
      <w:r>
        <w:rPr>
          <w:b/>
          <w:sz w:val="22"/>
        </w:rPr>
        <w:t xml:space="preserve">AVVISO DI SELEZIONE PER IL CONFERIMENTO FINO AD UN MASSIMO DI NR. </w:t>
      </w:r>
      <w:r w:rsidR="005A35E3">
        <w:rPr>
          <w:b/>
          <w:sz w:val="22"/>
        </w:rPr>
        <w:t>32</w:t>
      </w:r>
      <w:r>
        <w:rPr>
          <w:b/>
          <w:sz w:val="22"/>
        </w:rPr>
        <w:t xml:space="preserve"> INCARICHI INDIVIDUALI</w:t>
      </w:r>
      <w:r w:rsidR="005A35E3">
        <w:rPr>
          <w:b/>
          <w:sz w:val="22"/>
        </w:rPr>
        <w:t xml:space="preserve"> (non più di 8 cadauno)</w:t>
      </w:r>
      <w:r>
        <w:rPr>
          <w:b/>
          <w:sz w:val="22"/>
        </w:rPr>
        <w:t>, AVENTE AD OGGETTO</w:t>
      </w:r>
    </w:p>
    <w:p w14:paraId="1D34A02E" w14:textId="77777777" w:rsidR="00876075" w:rsidRDefault="00876075" w:rsidP="00B0743F">
      <w:pPr>
        <w:spacing w:line="135" w:lineRule="exact"/>
      </w:pPr>
    </w:p>
    <w:p w14:paraId="06F1D51D" w14:textId="77777777" w:rsidR="00876075" w:rsidRDefault="00876075" w:rsidP="00B0743F">
      <w:pPr>
        <w:spacing w:line="0" w:lineRule="atLeast"/>
        <w:ind w:right="20"/>
        <w:jc w:val="center"/>
        <w:rPr>
          <w:b/>
          <w:sz w:val="22"/>
        </w:rPr>
      </w:pPr>
      <w:r>
        <w:rPr>
          <w:b/>
          <w:sz w:val="22"/>
        </w:rPr>
        <w:t>attività formativa in favore degli studenti che mostrano particolari fragilità, motivazionali e/o nelle</w:t>
      </w:r>
    </w:p>
    <w:p w14:paraId="06896932" w14:textId="77777777" w:rsidR="00876075" w:rsidRDefault="00876075" w:rsidP="00B0743F">
      <w:pPr>
        <w:spacing w:line="49" w:lineRule="exact"/>
      </w:pPr>
    </w:p>
    <w:p w14:paraId="6095445B" w14:textId="0E23A0B1" w:rsidR="00876075" w:rsidRDefault="00876075" w:rsidP="00B0743F">
      <w:pPr>
        <w:spacing w:line="270" w:lineRule="auto"/>
        <w:jc w:val="center"/>
        <w:rPr>
          <w:b/>
          <w:sz w:val="22"/>
        </w:rPr>
      </w:pPr>
      <w:r>
        <w:rPr>
          <w:b/>
          <w:sz w:val="22"/>
        </w:rPr>
        <w:t>discipline di studio, a rischio di abbandono o che abbiano interrotto la frequenza scolastica, che prevede l'erogazione di percorsi individuali di rafforzamento attraverso coaching motivazionale.</w:t>
      </w:r>
    </w:p>
    <w:p w14:paraId="596C42CE" w14:textId="77777777" w:rsidR="00876075" w:rsidRDefault="00876075" w:rsidP="00B0743F">
      <w:pPr>
        <w:spacing w:line="200" w:lineRule="exact"/>
      </w:pPr>
    </w:p>
    <w:p w14:paraId="59379B54" w14:textId="11BA755D" w:rsidR="00876075" w:rsidRDefault="00876075" w:rsidP="00B0743F">
      <w:pPr>
        <w:spacing w:line="0" w:lineRule="atLeast"/>
        <w:ind w:right="20"/>
        <w:jc w:val="center"/>
        <w:rPr>
          <w:b/>
          <w:sz w:val="24"/>
        </w:rPr>
      </w:pPr>
      <w:r>
        <w:rPr>
          <w:b/>
          <w:sz w:val="24"/>
        </w:rPr>
        <w:t xml:space="preserve">Titolo del Progetto </w:t>
      </w:r>
      <w:r w:rsidR="00520621">
        <w:rPr>
          <w:b/>
          <w:sz w:val="24"/>
        </w:rPr>
        <w:t>“</w:t>
      </w:r>
      <w:r w:rsidR="00520621" w:rsidRPr="00520621">
        <w:rPr>
          <w:b/>
          <w:sz w:val="24"/>
        </w:rPr>
        <w:t>Come non Perdersi</w:t>
      </w:r>
      <w:r w:rsidR="00520621">
        <w:rPr>
          <w:b/>
          <w:sz w:val="24"/>
        </w:rPr>
        <w:t>”</w:t>
      </w:r>
    </w:p>
    <w:p w14:paraId="454EC08E" w14:textId="77777777" w:rsidR="00876075" w:rsidRDefault="00876075" w:rsidP="00B0743F">
      <w:pPr>
        <w:spacing w:line="45" w:lineRule="exact"/>
      </w:pPr>
    </w:p>
    <w:p w14:paraId="793DD5A8" w14:textId="3068F853" w:rsidR="00876075" w:rsidRDefault="00520621" w:rsidP="00B0743F">
      <w:pPr>
        <w:spacing w:line="0" w:lineRule="atLeast"/>
        <w:jc w:val="center"/>
        <w:rPr>
          <w:b/>
          <w:sz w:val="24"/>
        </w:rPr>
      </w:pPr>
      <w:r w:rsidRPr="00520621">
        <w:rPr>
          <w:b/>
          <w:sz w:val="24"/>
        </w:rPr>
        <w:t>M4C1I1.4-2022-981-P-11743</w:t>
      </w:r>
      <w:r w:rsidR="00876075">
        <w:rPr>
          <w:b/>
          <w:sz w:val="24"/>
        </w:rPr>
        <w:t xml:space="preserve">- C.U.P. </w:t>
      </w:r>
      <w:r w:rsidRPr="00520621">
        <w:rPr>
          <w:b/>
          <w:sz w:val="24"/>
        </w:rPr>
        <w:t>F74D22002830006</w:t>
      </w:r>
    </w:p>
    <w:p w14:paraId="52833202" w14:textId="77777777" w:rsidR="0083276E" w:rsidRDefault="0083276E" w:rsidP="00B0743F">
      <w:pPr>
        <w:spacing w:line="0" w:lineRule="atLeast"/>
        <w:jc w:val="center"/>
        <w:rPr>
          <w:b/>
          <w:sz w:val="24"/>
        </w:rPr>
      </w:pPr>
    </w:p>
    <w:p w14:paraId="78222B77" w14:textId="74E2030A" w:rsidR="00876075" w:rsidRDefault="00876075" w:rsidP="0083276E">
      <w:pPr>
        <w:spacing w:before="120"/>
        <w:jc w:val="both"/>
        <w:rPr>
          <w:sz w:val="22"/>
        </w:rPr>
      </w:pPr>
      <w:r>
        <w:rPr>
          <w:sz w:val="22"/>
        </w:rPr>
        <w:t>Il/La sottoscritto/a _____________________________________</w:t>
      </w:r>
      <w:r w:rsidR="0083276E">
        <w:rPr>
          <w:sz w:val="22"/>
        </w:rPr>
        <w:t>_____________________________</w:t>
      </w:r>
      <w:r>
        <w:rPr>
          <w:sz w:val="22"/>
        </w:rPr>
        <w:t xml:space="preserve">_________ </w:t>
      </w:r>
    </w:p>
    <w:p w14:paraId="66D58B49" w14:textId="1D9B8142" w:rsidR="00876075" w:rsidRDefault="00876075" w:rsidP="0083276E">
      <w:pPr>
        <w:spacing w:before="120"/>
        <w:jc w:val="both"/>
        <w:rPr>
          <w:sz w:val="22"/>
        </w:rPr>
      </w:pPr>
      <w:r>
        <w:rPr>
          <w:sz w:val="22"/>
        </w:rPr>
        <w:t xml:space="preserve">nato/a a ________________________________________________________ </w:t>
      </w:r>
      <w:r>
        <w:rPr>
          <w:sz w:val="22"/>
        </w:rPr>
        <w:softHyphen/>
        <w:t>il_________</w:t>
      </w:r>
      <w:r w:rsidR="0083276E">
        <w:rPr>
          <w:sz w:val="22"/>
        </w:rPr>
        <w:t>______</w:t>
      </w:r>
      <w:r>
        <w:rPr>
          <w:sz w:val="22"/>
        </w:rPr>
        <w:t>___________</w:t>
      </w:r>
    </w:p>
    <w:p w14:paraId="7B4E88A4" w14:textId="4A2A5315" w:rsidR="00876075" w:rsidRDefault="00876075" w:rsidP="0083276E">
      <w:pPr>
        <w:spacing w:before="120"/>
        <w:jc w:val="both"/>
        <w:rPr>
          <w:sz w:val="22"/>
        </w:rPr>
      </w:pPr>
      <w:r>
        <w:rPr>
          <w:sz w:val="22"/>
        </w:rPr>
        <w:t>residente a__________________________</w:t>
      </w:r>
      <w:r w:rsidR="0083276E">
        <w:rPr>
          <w:sz w:val="22"/>
        </w:rPr>
        <w:t>___________________________________</w:t>
      </w:r>
      <w:r>
        <w:rPr>
          <w:sz w:val="22"/>
        </w:rPr>
        <w:t>_</w:t>
      </w:r>
      <w:r>
        <w:rPr>
          <w:sz w:val="22"/>
        </w:rPr>
        <w:tab/>
        <w:t>Prov. (_</w:t>
      </w:r>
      <w:r w:rsidR="0083276E">
        <w:rPr>
          <w:sz w:val="22"/>
        </w:rPr>
        <w:t>____</w:t>
      </w:r>
      <w:r>
        <w:rPr>
          <w:sz w:val="22"/>
        </w:rPr>
        <w:t>________)</w:t>
      </w:r>
    </w:p>
    <w:p w14:paraId="53FAA69A" w14:textId="12F37C01" w:rsidR="00876075" w:rsidRDefault="00876075" w:rsidP="0083276E">
      <w:pPr>
        <w:tabs>
          <w:tab w:val="left" w:pos="1320"/>
          <w:tab w:val="left" w:pos="7060"/>
          <w:tab w:val="left" w:pos="8440"/>
          <w:tab w:val="left" w:pos="9440"/>
        </w:tabs>
        <w:spacing w:before="120"/>
        <w:jc w:val="both"/>
        <w:rPr>
          <w:sz w:val="22"/>
        </w:rPr>
      </w:pPr>
      <w:r>
        <w:rPr>
          <w:sz w:val="22"/>
        </w:rPr>
        <w:t>Via/Piazza</w:t>
      </w:r>
      <w:r>
        <w:t xml:space="preserve"> </w:t>
      </w:r>
      <w:r>
        <w:rPr>
          <w:sz w:val="22"/>
        </w:rPr>
        <w:t>_____________________________________________ n._____</w:t>
      </w:r>
      <w:r w:rsidR="00C075BD">
        <w:rPr>
          <w:sz w:val="22"/>
        </w:rPr>
        <w:t xml:space="preserve">   </w:t>
      </w:r>
      <w:r>
        <w:rPr>
          <w:sz w:val="22"/>
        </w:rPr>
        <w:t>C.F.___________________</w:t>
      </w:r>
      <w:r w:rsidR="0083276E">
        <w:rPr>
          <w:sz w:val="22"/>
        </w:rPr>
        <w:t>___</w:t>
      </w:r>
      <w:r>
        <w:rPr>
          <w:sz w:val="22"/>
        </w:rPr>
        <w:t>__</w:t>
      </w:r>
    </w:p>
    <w:p w14:paraId="3493BF5F" w14:textId="78B29DAE" w:rsidR="00876075" w:rsidRDefault="00876075" w:rsidP="0083276E">
      <w:pPr>
        <w:tabs>
          <w:tab w:val="left" w:pos="1320"/>
          <w:tab w:val="left" w:pos="7060"/>
          <w:tab w:val="left" w:pos="8440"/>
          <w:tab w:val="left" w:pos="9440"/>
        </w:tabs>
        <w:spacing w:before="120"/>
        <w:jc w:val="both"/>
        <w:rPr>
          <w:sz w:val="22"/>
        </w:rPr>
      </w:pPr>
      <w:r>
        <w:rPr>
          <w:sz w:val="22"/>
        </w:rPr>
        <w:t>in</w:t>
      </w:r>
      <w:r>
        <w:t xml:space="preserve"> </w:t>
      </w:r>
      <w:r>
        <w:rPr>
          <w:sz w:val="22"/>
        </w:rPr>
        <w:t>qualità</w:t>
      </w:r>
      <w:r>
        <w:t xml:space="preserve"> di</w:t>
      </w:r>
      <w:r>
        <w:rPr>
          <w:sz w:val="22"/>
        </w:rPr>
        <w:t xml:space="preserve"> ______________________________________________ [</w:t>
      </w:r>
      <w:r>
        <w:rPr>
          <w:i/>
          <w:sz w:val="22"/>
        </w:rPr>
        <w:t>indicare se il partecipante rientra tra</w:t>
      </w:r>
      <w:r w:rsidR="00B535EF">
        <w:rPr>
          <w:i/>
          <w:sz w:val="22"/>
        </w:rPr>
        <w:t xml:space="preserve"> </w:t>
      </w:r>
      <w:r>
        <w:rPr>
          <w:i/>
          <w:sz w:val="22"/>
        </w:rPr>
        <w:t>il personale</w:t>
      </w:r>
      <w:r>
        <w:rPr>
          <w:sz w:val="22"/>
        </w:rPr>
        <w:t xml:space="preserve"> </w:t>
      </w:r>
      <w:r>
        <w:rPr>
          <w:i/>
          <w:sz w:val="22"/>
        </w:rPr>
        <w:t>interno alla Istituzione scolastica, se appartiene ad altra Istituzione scolastica, ovvero se è dipendente di altra P.A., o se è esperto esterno</w:t>
      </w:r>
      <w:r>
        <w:rPr>
          <w:sz w:val="22"/>
        </w:rPr>
        <w:t>],</w:t>
      </w:r>
    </w:p>
    <w:p w14:paraId="261F11D6" w14:textId="0B1EB85F" w:rsidR="00876075" w:rsidRDefault="00876075" w:rsidP="0083276E">
      <w:pPr>
        <w:tabs>
          <w:tab w:val="left" w:pos="1320"/>
          <w:tab w:val="left" w:pos="7060"/>
          <w:tab w:val="left" w:pos="8440"/>
          <w:tab w:val="left" w:pos="9440"/>
        </w:tabs>
        <w:spacing w:before="120"/>
        <w:jc w:val="both"/>
        <w:rPr>
          <w:sz w:val="22"/>
        </w:rPr>
      </w:pPr>
      <w:r>
        <w:rPr>
          <w:sz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30BE0F85" w14:textId="77777777" w:rsidR="00876075" w:rsidRDefault="00876075" w:rsidP="0083276E">
      <w:pPr>
        <w:spacing w:before="240" w:after="120" w:line="0" w:lineRule="atLeast"/>
        <w:jc w:val="center"/>
        <w:rPr>
          <w:b/>
          <w:sz w:val="22"/>
        </w:rPr>
      </w:pPr>
      <w:r>
        <w:rPr>
          <w:b/>
          <w:sz w:val="22"/>
        </w:rPr>
        <w:t>CHIEDE</w:t>
      </w:r>
    </w:p>
    <w:p w14:paraId="194632BC" w14:textId="60BADDFA" w:rsidR="00876075" w:rsidRDefault="00876075" w:rsidP="0083276E">
      <w:pPr>
        <w:spacing w:line="0" w:lineRule="atLeast"/>
        <w:jc w:val="both"/>
        <w:rPr>
          <w:sz w:val="22"/>
        </w:rPr>
      </w:pPr>
      <w:r>
        <w:rPr>
          <w:sz w:val="22"/>
        </w:rPr>
        <w:t>di essere ammesso/a a partecipare alla procedura in oggetto</w:t>
      </w:r>
      <w:r w:rsidR="00C075BD">
        <w:rPr>
          <w:sz w:val="22"/>
        </w:rPr>
        <w:t>:</w:t>
      </w:r>
    </w:p>
    <w:p w14:paraId="26061B84" w14:textId="1E995484" w:rsidR="00876075" w:rsidRDefault="00C075BD" w:rsidP="0083276E">
      <w:pPr>
        <w:spacing w:line="0" w:lineRule="atLeast"/>
        <w:jc w:val="both"/>
        <w:rPr>
          <w:b/>
          <w:bCs/>
          <w:sz w:val="22"/>
        </w:rPr>
      </w:pPr>
      <w:r>
        <w:rPr>
          <w:b/>
          <w:bCs/>
          <w:sz w:val="22"/>
        </w:rPr>
        <w:lastRenderedPageBreak/>
        <w:t>c</w:t>
      </w:r>
      <w:r w:rsidR="00876075" w:rsidRPr="00C075BD">
        <w:rPr>
          <w:b/>
          <w:bCs/>
          <w:sz w:val="22"/>
        </w:rPr>
        <w:t xml:space="preserve">andidatura Esperto per PNRR </w:t>
      </w:r>
      <w:r w:rsidR="00D67FAA">
        <w:rPr>
          <w:b/>
          <w:bCs/>
          <w:sz w:val="22"/>
        </w:rPr>
        <w:t>DISPERSIONE</w:t>
      </w:r>
      <w:r w:rsidR="00876075" w:rsidRPr="00C075BD">
        <w:rPr>
          <w:b/>
          <w:bCs/>
          <w:sz w:val="22"/>
        </w:rPr>
        <w:t xml:space="preserve">, per percorsi di </w:t>
      </w:r>
      <w:r w:rsidR="00D67FAA">
        <w:rPr>
          <w:b/>
          <w:bCs/>
          <w:sz w:val="22"/>
        </w:rPr>
        <w:t>coaching motivazionale</w:t>
      </w:r>
      <w:r w:rsidR="00876075" w:rsidRPr="00C075BD">
        <w:rPr>
          <w:b/>
          <w:bCs/>
          <w:sz w:val="22"/>
        </w:rPr>
        <w:t xml:space="preserve"> nell’ambito del PNRR contro la dispersione scolastica</w:t>
      </w:r>
      <w:bookmarkStart w:id="0" w:name="page2"/>
      <w:bookmarkEnd w:id="0"/>
      <w:r w:rsidR="00876075" w:rsidRPr="00C075BD">
        <w:rPr>
          <w:b/>
          <w:bCs/>
          <w:sz w:val="22"/>
        </w:rPr>
        <w:t>.</w:t>
      </w:r>
    </w:p>
    <w:p w14:paraId="07D86997" w14:textId="77777777" w:rsidR="00D67FAA" w:rsidRPr="00C075BD" w:rsidRDefault="00D67FAA" w:rsidP="0083276E">
      <w:pPr>
        <w:spacing w:line="0" w:lineRule="atLeast"/>
        <w:jc w:val="both"/>
        <w:rPr>
          <w:b/>
          <w:bCs/>
          <w:sz w:val="22"/>
        </w:rPr>
      </w:pPr>
    </w:p>
    <w:p w14:paraId="14645E2C" w14:textId="535A525F" w:rsidR="00876075" w:rsidRDefault="00876075" w:rsidP="0083276E">
      <w:pPr>
        <w:spacing w:line="0" w:lineRule="atLeast"/>
        <w:jc w:val="both"/>
        <w:rPr>
          <w:sz w:val="22"/>
        </w:rPr>
      </w:pPr>
      <w:r>
        <w:rPr>
          <w:sz w:val="22"/>
        </w:rPr>
        <w:t xml:space="preserve">A tal fine, </w:t>
      </w:r>
      <w:r>
        <w:rPr>
          <w:b/>
          <w:sz w:val="22"/>
          <w:u w:val="single"/>
        </w:rPr>
        <w:t>dichiara</w:t>
      </w:r>
      <w:r>
        <w:rPr>
          <w:sz w:val="22"/>
        </w:rPr>
        <w:t>, sotto la propria responsabilità:</w:t>
      </w:r>
    </w:p>
    <w:p w14:paraId="697D852A" w14:textId="77777777" w:rsidR="00876075" w:rsidRDefault="00876075" w:rsidP="0083276E">
      <w:pPr>
        <w:spacing w:line="233" w:lineRule="exact"/>
        <w:jc w:val="both"/>
      </w:pPr>
    </w:p>
    <w:p w14:paraId="0F6A8B88" w14:textId="77777777" w:rsidR="00876075" w:rsidRDefault="00876075" w:rsidP="0083276E">
      <w:pPr>
        <w:numPr>
          <w:ilvl w:val="0"/>
          <w:numId w:val="1"/>
        </w:numPr>
        <w:tabs>
          <w:tab w:val="left" w:pos="421"/>
        </w:tabs>
        <w:spacing w:line="0" w:lineRule="atLeast"/>
        <w:ind w:left="426" w:hanging="421"/>
        <w:jc w:val="both"/>
        <w:rPr>
          <w:sz w:val="22"/>
        </w:rPr>
      </w:pPr>
      <w:r>
        <w:rPr>
          <w:sz w:val="22"/>
        </w:rPr>
        <w:t>che i recapiti presso i quali si intendono ricevere le comunicazioni sono i seguenti:</w:t>
      </w:r>
    </w:p>
    <w:p w14:paraId="5E20DEF0" w14:textId="77777777" w:rsidR="00876075" w:rsidRDefault="00876075" w:rsidP="0083276E">
      <w:pPr>
        <w:tabs>
          <w:tab w:val="left" w:pos="421"/>
        </w:tabs>
        <w:spacing w:line="0" w:lineRule="atLeast"/>
        <w:jc w:val="both"/>
        <w:rPr>
          <w:sz w:val="22"/>
        </w:rPr>
      </w:pPr>
    </w:p>
    <w:p w14:paraId="057789C5" w14:textId="77777777" w:rsidR="00876075" w:rsidRDefault="00876075" w:rsidP="0083276E">
      <w:pPr>
        <w:spacing w:line="8" w:lineRule="exact"/>
        <w:jc w:val="both"/>
        <w:rPr>
          <w:sz w:val="22"/>
        </w:rPr>
      </w:pPr>
    </w:p>
    <w:p w14:paraId="55ED083B" w14:textId="09A3208F" w:rsidR="00876075" w:rsidRPr="00876075" w:rsidRDefault="00876075" w:rsidP="0083276E">
      <w:pPr>
        <w:numPr>
          <w:ilvl w:val="1"/>
          <w:numId w:val="1"/>
        </w:numPr>
        <w:tabs>
          <w:tab w:val="left" w:pos="701"/>
        </w:tabs>
        <w:spacing w:line="218" w:lineRule="auto"/>
        <w:ind w:left="284" w:hanging="273"/>
        <w:jc w:val="both"/>
        <w:rPr>
          <w:sz w:val="22"/>
        </w:rPr>
      </w:pPr>
      <w:r>
        <w:rPr>
          <w:sz w:val="22"/>
        </w:rPr>
        <w:t>residenza: _______________</w:t>
      </w:r>
      <w:r w:rsidR="00D543F9">
        <w:rPr>
          <w:sz w:val="22"/>
        </w:rPr>
        <w:t>__________________</w:t>
      </w:r>
      <w:r>
        <w:rPr>
          <w:sz w:val="22"/>
        </w:rPr>
        <w:t>______________________________________________</w:t>
      </w:r>
    </w:p>
    <w:p w14:paraId="0161AC15" w14:textId="77777777" w:rsidR="00876075" w:rsidRDefault="00876075" w:rsidP="0083276E">
      <w:pPr>
        <w:spacing w:line="231" w:lineRule="exact"/>
        <w:ind w:left="284"/>
        <w:jc w:val="both"/>
        <w:rPr>
          <w:rFonts w:ascii="Arial" w:eastAsia="Arial" w:hAnsi="Arial"/>
          <w:sz w:val="48"/>
          <w:vertAlign w:val="superscript"/>
        </w:rPr>
      </w:pPr>
    </w:p>
    <w:p w14:paraId="1B1363A5" w14:textId="5224C1B9" w:rsidR="00876075" w:rsidRPr="00876075" w:rsidRDefault="00876075" w:rsidP="0083276E">
      <w:pPr>
        <w:numPr>
          <w:ilvl w:val="1"/>
          <w:numId w:val="1"/>
        </w:numPr>
        <w:tabs>
          <w:tab w:val="left" w:pos="701"/>
        </w:tabs>
        <w:spacing w:line="218" w:lineRule="auto"/>
        <w:ind w:left="284" w:hanging="273"/>
        <w:jc w:val="both"/>
        <w:rPr>
          <w:sz w:val="22"/>
        </w:rPr>
      </w:pPr>
      <w:r w:rsidRPr="00876075">
        <w:rPr>
          <w:sz w:val="22"/>
        </w:rPr>
        <w:t>indirizzo posta elettronica ordinaria: ____________</w:t>
      </w:r>
      <w:r w:rsidR="00D543F9">
        <w:rPr>
          <w:sz w:val="22"/>
        </w:rPr>
        <w:t>__________________</w:t>
      </w:r>
      <w:r w:rsidRPr="00876075">
        <w:rPr>
          <w:sz w:val="22"/>
        </w:rPr>
        <w:t>____________________________</w:t>
      </w:r>
    </w:p>
    <w:p w14:paraId="51E26564" w14:textId="77777777" w:rsidR="00876075" w:rsidRPr="00876075" w:rsidRDefault="00876075" w:rsidP="0083276E">
      <w:pPr>
        <w:tabs>
          <w:tab w:val="left" w:pos="701"/>
        </w:tabs>
        <w:spacing w:line="218" w:lineRule="auto"/>
        <w:ind w:left="284"/>
        <w:jc w:val="both"/>
        <w:rPr>
          <w:sz w:val="22"/>
        </w:rPr>
      </w:pPr>
    </w:p>
    <w:p w14:paraId="7558985C" w14:textId="6728C3C0" w:rsidR="00876075" w:rsidRPr="00876075" w:rsidRDefault="00876075" w:rsidP="0083276E">
      <w:pPr>
        <w:numPr>
          <w:ilvl w:val="1"/>
          <w:numId w:val="1"/>
        </w:numPr>
        <w:tabs>
          <w:tab w:val="left" w:pos="701"/>
        </w:tabs>
        <w:spacing w:line="218" w:lineRule="auto"/>
        <w:ind w:left="284" w:hanging="273"/>
        <w:jc w:val="both"/>
        <w:rPr>
          <w:sz w:val="22"/>
        </w:rPr>
      </w:pPr>
      <w:r w:rsidRPr="00876075">
        <w:rPr>
          <w:sz w:val="22"/>
        </w:rPr>
        <w:t>indirizzo posta elettronica certificata (PEC): ______</w:t>
      </w:r>
      <w:r w:rsidR="00D543F9">
        <w:rPr>
          <w:sz w:val="22"/>
        </w:rPr>
        <w:t>__________________</w:t>
      </w:r>
      <w:r w:rsidRPr="00876075">
        <w:rPr>
          <w:sz w:val="22"/>
        </w:rPr>
        <w:t>____________________________</w:t>
      </w:r>
    </w:p>
    <w:p w14:paraId="62DA00A6" w14:textId="77777777" w:rsidR="00876075" w:rsidRPr="00876075" w:rsidRDefault="00876075" w:rsidP="0083276E">
      <w:pPr>
        <w:tabs>
          <w:tab w:val="left" w:pos="701"/>
        </w:tabs>
        <w:spacing w:line="218" w:lineRule="auto"/>
        <w:ind w:left="284"/>
        <w:jc w:val="both"/>
        <w:rPr>
          <w:sz w:val="22"/>
        </w:rPr>
      </w:pPr>
    </w:p>
    <w:p w14:paraId="6057CAA0" w14:textId="30CC712A" w:rsidR="00876075" w:rsidRPr="00876075" w:rsidRDefault="00876075" w:rsidP="0083276E">
      <w:pPr>
        <w:numPr>
          <w:ilvl w:val="1"/>
          <w:numId w:val="1"/>
        </w:numPr>
        <w:tabs>
          <w:tab w:val="left" w:pos="701"/>
        </w:tabs>
        <w:spacing w:line="218" w:lineRule="auto"/>
        <w:ind w:left="284" w:hanging="273"/>
        <w:jc w:val="both"/>
        <w:rPr>
          <w:sz w:val="22"/>
        </w:rPr>
      </w:pPr>
      <w:r w:rsidRPr="00876075">
        <w:rPr>
          <w:sz w:val="22"/>
        </w:rPr>
        <w:t>numero di telefono: ______________________</w:t>
      </w:r>
      <w:r w:rsidR="00D543F9">
        <w:rPr>
          <w:sz w:val="22"/>
        </w:rPr>
        <w:t>__________________</w:t>
      </w:r>
      <w:bookmarkStart w:id="1" w:name="_GoBack"/>
      <w:bookmarkEnd w:id="1"/>
      <w:r w:rsidRPr="00876075">
        <w:rPr>
          <w:sz w:val="22"/>
        </w:rPr>
        <w:t>_______________________________,</w:t>
      </w:r>
    </w:p>
    <w:p w14:paraId="230552AA" w14:textId="77777777" w:rsidR="00876075" w:rsidRDefault="00876075" w:rsidP="0083276E">
      <w:pPr>
        <w:spacing w:line="260" w:lineRule="exact"/>
        <w:jc w:val="both"/>
      </w:pPr>
    </w:p>
    <w:p w14:paraId="1E4104DF" w14:textId="07E8E034" w:rsidR="00876075" w:rsidRDefault="00876075" w:rsidP="0083276E">
      <w:pPr>
        <w:spacing w:line="348" w:lineRule="auto"/>
        <w:jc w:val="both"/>
        <w:rPr>
          <w:sz w:val="22"/>
        </w:rPr>
      </w:pPr>
      <w:r>
        <w:rPr>
          <w:sz w:val="22"/>
        </w:rPr>
        <w:t>autorizzando espressamente l’Istituzione scolastica all’utilizzo dei suddetti mezzi per effettuare le comunicazioni;</w:t>
      </w:r>
    </w:p>
    <w:p w14:paraId="3F64B2EF" w14:textId="77777777" w:rsidR="00876075" w:rsidRDefault="00876075" w:rsidP="0083276E">
      <w:pPr>
        <w:spacing w:line="147" w:lineRule="exact"/>
        <w:jc w:val="both"/>
      </w:pPr>
    </w:p>
    <w:p w14:paraId="15313F16" w14:textId="77777777" w:rsidR="00876075" w:rsidRDefault="00876075" w:rsidP="0083276E">
      <w:pPr>
        <w:numPr>
          <w:ilvl w:val="0"/>
          <w:numId w:val="2"/>
        </w:numPr>
        <w:tabs>
          <w:tab w:val="left" w:pos="421"/>
        </w:tabs>
        <w:spacing w:line="344" w:lineRule="auto"/>
        <w:ind w:left="426" w:hanging="421"/>
        <w:jc w:val="both"/>
        <w:rPr>
          <w:sz w:val="22"/>
        </w:rPr>
      </w:pPr>
      <w:r>
        <w:rPr>
          <w:sz w:val="22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1D4DF4AE" w14:textId="77777777" w:rsidR="00876075" w:rsidRDefault="00876075" w:rsidP="0083276E">
      <w:pPr>
        <w:spacing w:line="125" w:lineRule="exact"/>
        <w:ind w:left="426"/>
        <w:jc w:val="both"/>
        <w:rPr>
          <w:sz w:val="22"/>
        </w:rPr>
      </w:pPr>
    </w:p>
    <w:p w14:paraId="52B067D7" w14:textId="77777777" w:rsidR="00876075" w:rsidRDefault="00876075" w:rsidP="0083276E">
      <w:pPr>
        <w:numPr>
          <w:ilvl w:val="0"/>
          <w:numId w:val="2"/>
        </w:numPr>
        <w:tabs>
          <w:tab w:val="left" w:pos="421"/>
        </w:tabs>
        <w:spacing w:line="0" w:lineRule="atLeast"/>
        <w:ind w:left="426" w:hanging="421"/>
        <w:jc w:val="both"/>
        <w:rPr>
          <w:sz w:val="22"/>
        </w:rPr>
      </w:pPr>
      <w:r>
        <w:rPr>
          <w:sz w:val="22"/>
        </w:rPr>
        <w:t>di aver preso visione del Decreto e dell’Avviso e di accettare tutte le condizioni ivi contenute;</w:t>
      </w:r>
    </w:p>
    <w:p w14:paraId="548C7886" w14:textId="77777777" w:rsidR="00876075" w:rsidRDefault="00876075" w:rsidP="0083276E">
      <w:pPr>
        <w:spacing w:line="235" w:lineRule="exact"/>
        <w:ind w:left="426"/>
        <w:jc w:val="both"/>
        <w:rPr>
          <w:sz w:val="22"/>
        </w:rPr>
      </w:pPr>
    </w:p>
    <w:p w14:paraId="2BF88938" w14:textId="77777777" w:rsidR="00876075" w:rsidRDefault="00876075" w:rsidP="0083276E">
      <w:pPr>
        <w:numPr>
          <w:ilvl w:val="0"/>
          <w:numId w:val="2"/>
        </w:numPr>
        <w:tabs>
          <w:tab w:val="left" w:pos="421"/>
        </w:tabs>
        <w:spacing w:line="0" w:lineRule="atLeast"/>
        <w:ind w:left="426" w:hanging="421"/>
        <w:jc w:val="both"/>
        <w:rPr>
          <w:sz w:val="22"/>
        </w:rPr>
      </w:pPr>
      <w:r>
        <w:rPr>
          <w:sz w:val="22"/>
        </w:rPr>
        <w:t>di aver preso visione dell’informativa di cui all’art. 10 dell’Avviso;</w:t>
      </w:r>
    </w:p>
    <w:p w14:paraId="78B4E954" w14:textId="77777777" w:rsidR="00876075" w:rsidRDefault="00876075" w:rsidP="0083276E">
      <w:pPr>
        <w:spacing w:line="262" w:lineRule="exact"/>
        <w:ind w:left="426"/>
        <w:jc w:val="both"/>
        <w:rPr>
          <w:sz w:val="22"/>
        </w:rPr>
      </w:pPr>
    </w:p>
    <w:p w14:paraId="4F68405D" w14:textId="77777777" w:rsidR="00876075" w:rsidRDefault="00876075" w:rsidP="0083276E">
      <w:pPr>
        <w:numPr>
          <w:ilvl w:val="0"/>
          <w:numId w:val="2"/>
        </w:numPr>
        <w:tabs>
          <w:tab w:val="left" w:pos="421"/>
        </w:tabs>
        <w:spacing w:line="336" w:lineRule="auto"/>
        <w:ind w:left="426" w:hanging="421"/>
        <w:jc w:val="both"/>
        <w:rPr>
          <w:sz w:val="22"/>
        </w:rPr>
      </w:pPr>
      <w:r>
        <w:rPr>
          <w:sz w:val="22"/>
        </w:rPr>
        <w:t>di prestare il proprio consenso, ai fini dell’espletamento della procedura in oggetto e del successivo conferimento dell’incarico, al trattamento dei propri dati personali ai sensi dell’art. 13 del Regolamento (UE)</w:t>
      </w:r>
    </w:p>
    <w:p w14:paraId="6D7A0B92" w14:textId="77777777" w:rsidR="00876075" w:rsidRDefault="00876075" w:rsidP="0083276E">
      <w:pPr>
        <w:spacing w:line="19" w:lineRule="exact"/>
        <w:ind w:left="426"/>
        <w:jc w:val="both"/>
        <w:rPr>
          <w:sz w:val="22"/>
        </w:rPr>
      </w:pPr>
    </w:p>
    <w:p w14:paraId="7E1ACD6E" w14:textId="77777777" w:rsidR="00876075" w:rsidRDefault="00876075" w:rsidP="0083276E">
      <w:pPr>
        <w:spacing w:line="0" w:lineRule="atLeast"/>
        <w:ind w:left="426"/>
        <w:jc w:val="both"/>
        <w:rPr>
          <w:sz w:val="22"/>
        </w:rPr>
      </w:pPr>
      <w:r>
        <w:rPr>
          <w:sz w:val="22"/>
        </w:rPr>
        <w:t>2016/679 e del d.lgs. 30 giugno 2003, n. 196;</w:t>
      </w:r>
    </w:p>
    <w:p w14:paraId="6547FCA7" w14:textId="77777777" w:rsidR="00876075" w:rsidRDefault="00876075" w:rsidP="0083276E">
      <w:pPr>
        <w:spacing w:line="233" w:lineRule="exact"/>
        <w:ind w:left="426"/>
        <w:jc w:val="both"/>
        <w:rPr>
          <w:sz w:val="22"/>
        </w:rPr>
      </w:pPr>
    </w:p>
    <w:p w14:paraId="15B49113" w14:textId="7B4C0A11" w:rsidR="00876075" w:rsidRDefault="00876075" w:rsidP="0083276E">
      <w:pPr>
        <w:numPr>
          <w:ilvl w:val="0"/>
          <w:numId w:val="2"/>
        </w:numPr>
        <w:tabs>
          <w:tab w:val="left" w:pos="421"/>
        </w:tabs>
        <w:spacing w:line="0" w:lineRule="atLeast"/>
        <w:ind w:left="426" w:hanging="421"/>
        <w:jc w:val="both"/>
        <w:rPr>
          <w:sz w:val="22"/>
        </w:rPr>
      </w:pPr>
      <w:r>
        <w:rPr>
          <w:sz w:val="22"/>
        </w:rPr>
        <w:t>di essere interessato all’attribuzione fino ad un massimo di n. __</w:t>
      </w:r>
      <w:r w:rsidR="00D67FAA">
        <w:rPr>
          <w:sz w:val="22"/>
        </w:rPr>
        <w:t>______</w:t>
      </w:r>
      <w:r>
        <w:rPr>
          <w:sz w:val="22"/>
        </w:rPr>
        <w:t>______ incarichi di 20 ore ciascuno.</w:t>
      </w:r>
    </w:p>
    <w:p w14:paraId="4B2E49C9" w14:textId="77777777" w:rsidR="00876075" w:rsidRDefault="00876075" w:rsidP="0083276E">
      <w:pPr>
        <w:spacing w:line="247" w:lineRule="exact"/>
        <w:ind w:left="426"/>
        <w:jc w:val="both"/>
        <w:rPr>
          <w:sz w:val="22"/>
        </w:rPr>
      </w:pPr>
    </w:p>
    <w:p w14:paraId="49D19396" w14:textId="77777777" w:rsidR="00876075" w:rsidRDefault="00876075" w:rsidP="0083276E">
      <w:pPr>
        <w:numPr>
          <w:ilvl w:val="0"/>
          <w:numId w:val="2"/>
        </w:numPr>
        <w:tabs>
          <w:tab w:val="left" w:pos="421"/>
        </w:tabs>
        <w:spacing w:line="0" w:lineRule="atLeast"/>
        <w:ind w:left="426" w:hanging="421"/>
        <w:jc w:val="both"/>
        <w:rPr>
          <w:sz w:val="21"/>
        </w:rPr>
      </w:pPr>
      <w:r>
        <w:rPr>
          <w:sz w:val="21"/>
        </w:rPr>
        <w:t>Ai fini della partecipazione alla procedura in oggetto, il sottoscritto/a _________________________________</w:t>
      </w:r>
    </w:p>
    <w:p w14:paraId="0817CD18" w14:textId="77777777" w:rsidR="00876075" w:rsidRDefault="00876075" w:rsidP="0083276E">
      <w:pPr>
        <w:spacing w:line="246" w:lineRule="exact"/>
        <w:jc w:val="both"/>
        <w:rPr>
          <w:sz w:val="21"/>
        </w:rPr>
      </w:pPr>
    </w:p>
    <w:p w14:paraId="1423BEE7" w14:textId="77777777" w:rsidR="00876075" w:rsidRDefault="00876075" w:rsidP="00D67FAA">
      <w:pPr>
        <w:spacing w:line="0" w:lineRule="atLeast"/>
        <w:jc w:val="center"/>
        <w:rPr>
          <w:b/>
          <w:sz w:val="22"/>
        </w:rPr>
      </w:pPr>
      <w:r>
        <w:rPr>
          <w:b/>
          <w:sz w:val="22"/>
        </w:rPr>
        <w:t>DICHIARA ALTRESÌ</w:t>
      </w:r>
    </w:p>
    <w:p w14:paraId="3A5F6BB3" w14:textId="77777777" w:rsidR="00876075" w:rsidRDefault="00876075" w:rsidP="0083276E">
      <w:pPr>
        <w:spacing w:line="249" w:lineRule="exact"/>
        <w:jc w:val="both"/>
      </w:pPr>
    </w:p>
    <w:p w14:paraId="79B38C50" w14:textId="77777777" w:rsidR="00876075" w:rsidRDefault="00876075" w:rsidP="0083276E">
      <w:pPr>
        <w:spacing w:line="0" w:lineRule="atLeast"/>
        <w:jc w:val="both"/>
        <w:rPr>
          <w:sz w:val="22"/>
        </w:rPr>
      </w:pPr>
      <w:r>
        <w:rPr>
          <w:sz w:val="22"/>
        </w:rPr>
        <w:t>di possedere i requisiti di ammissione alla selezione in oggetto di cui all’art. 2 dell’Avviso, nello specifico, di:</w:t>
      </w:r>
    </w:p>
    <w:p w14:paraId="3FB8483A" w14:textId="6117C181" w:rsidR="00876075" w:rsidRPr="00E05045" w:rsidRDefault="00876075" w:rsidP="0083276E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r>
        <w:rPr>
          <w:sz w:val="22"/>
        </w:rPr>
        <w:t>avere la cittadinanza italiana o di uno degli Stati membri dell’Unione europea;</w:t>
      </w:r>
    </w:p>
    <w:p w14:paraId="1BB7BD07" w14:textId="77777777" w:rsidR="00876075" w:rsidRDefault="00876075" w:rsidP="0083276E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r>
        <w:rPr>
          <w:sz w:val="22"/>
        </w:rPr>
        <w:t>avere il godimento dei diritti civili e politici;</w:t>
      </w:r>
    </w:p>
    <w:p w14:paraId="681EE20D" w14:textId="77777777" w:rsidR="00876075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r>
        <w:rPr>
          <w:sz w:val="22"/>
        </w:rPr>
        <w:t>non essere stato escluso/a dall’elettorato politico attivo;</w:t>
      </w:r>
    </w:p>
    <w:p w14:paraId="5F1AFB14" w14:textId="026A1730" w:rsidR="00876075" w:rsidRPr="00E05045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r>
        <w:rPr>
          <w:sz w:val="22"/>
        </w:rPr>
        <w:t>possedere l’idoneità fisica allo svolgimento delle funzioni cui la presente procedura di selezione si riferisce;</w:t>
      </w:r>
    </w:p>
    <w:p w14:paraId="7E6993F7" w14:textId="77777777" w:rsidR="00876075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r>
        <w:rPr>
          <w:sz w:val="22"/>
        </w:rPr>
        <w:lastRenderedPageBreak/>
        <w:t>non aver riportato condanne penali e di non essere destinatario/a di provvedimenti che riguardano l’applicazione di misure di prevenzione, di decisioni civili e di provvedimenti amministrativi iscritti nel casellario giudiziale;</w:t>
      </w:r>
    </w:p>
    <w:p w14:paraId="14FE1D2E" w14:textId="77777777" w:rsidR="00C075BD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r>
        <w:rPr>
          <w:sz w:val="22"/>
        </w:rPr>
        <w:t>non essere sottoposto/a a procedimenti penali [</w:t>
      </w:r>
      <w:r w:rsidRPr="00E05045">
        <w:rPr>
          <w:sz w:val="22"/>
        </w:rPr>
        <w:t>o se sì a quali</w:t>
      </w:r>
      <w:r>
        <w:rPr>
          <w:sz w:val="22"/>
        </w:rPr>
        <w:t>];</w:t>
      </w:r>
    </w:p>
    <w:p w14:paraId="501CE8FF" w14:textId="1531079F" w:rsidR="00876075" w:rsidRPr="00C075BD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r w:rsidRPr="00C075BD">
        <w:rPr>
          <w:sz w:val="22"/>
        </w:rPr>
        <w:t>non essere stato/a destituito/a o dispensato/a dall’impiego presso una Pubblica Amministrazione;</w:t>
      </w:r>
    </w:p>
    <w:p w14:paraId="66ACF600" w14:textId="77777777" w:rsidR="00876075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r>
        <w:rPr>
          <w:sz w:val="22"/>
        </w:rPr>
        <w:t>possesso delle qualità morali e di condotta previste dall’articolo 35, comma 6, del decreto legislativo 30 marzo 2001, n. 165;</w:t>
      </w:r>
    </w:p>
    <w:p w14:paraId="324D9E16" w14:textId="77777777" w:rsidR="00876075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r>
        <w:rPr>
          <w:sz w:val="22"/>
        </w:rPr>
        <w:t>non essere stato/a dichiarato/a decaduto/a o licenziato/a da un impiego statale;</w:t>
      </w:r>
    </w:p>
    <w:p w14:paraId="0F8202C4" w14:textId="77777777" w:rsidR="00E05045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r>
        <w:rPr>
          <w:sz w:val="22"/>
        </w:rPr>
        <w:t>non trovarsi in situazione di incompatibilità, ai sensi di quanto previsto dal d.lgs. n. 39/2013 e dall’art.</w:t>
      </w:r>
      <w:r w:rsidR="00E05045">
        <w:rPr>
          <w:sz w:val="22"/>
        </w:rPr>
        <w:t xml:space="preserve"> </w:t>
      </w:r>
      <w:r w:rsidRPr="00E05045">
        <w:rPr>
          <w:sz w:val="22"/>
        </w:rPr>
        <w:t>53, del d.lgs. n. 165/2001;</w:t>
      </w:r>
      <w:r w:rsidR="00E05045" w:rsidRPr="00E05045">
        <w:rPr>
          <w:sz w:val="22"/>
        </w:rPr>
        <w:t xml:space="preserve"> </w:t>
      </w:r>
      <w:r w:rsidRPr="00E05045">
        <w:rPr>
          <w:sz w:val="22"/>
        </w:rPr>
        <w:t>ovvero, nel caso in cui sussistano situazioni di incompatibilità, che le stesse sono le</w:t>
      </w:r>
      <w:r w:rsidR="00E05045" w:rsidRPr="00E05045">
        <w:rPr>
          <w:sz w:val="22"/>
        </w:rPr>
        <w:t xml:space="preserve"> </w:t>
      </w:r>
      <w:r w:rsidRPr="00E05045">
        <w:rPr>
          <w:sz w:val="22"/>
        </w:rPr>
        <w:t>seguenti:</w:t>
      </w:r>
      <w:r w:rsidR="00E05045" w:rsidRPr="00E05045">
        <w:rPr>
          <w:sz w:val="22"/>
        </w:rPr>
        <w:t xml:space="preserve"> </w:t>
      </w:r>
    </w:p>
    <w:p w14:paraId="08C13A56" w14:textId="2235A58B" w:rsidR="00876075" w:rsidRPr="00E05045" w:rsidRDefault="00876075" w:rsidP="00C075BD">
      <w:pPr>
        <w:tabs>
          <w:tab w:val="left" w:pos="426"/>
          <w:tab w:val="left" w:pos="1660"/>
        </w:tabs>
        <w:ind w:left="426"/>
        <w:jc w:val="both"/>
        <w:rPr>
          <w:sz w:val="22"/>
        </w:rPr>
      </w:pPr>
      <w:r w:rsidRPr="00E05045">
        <w:rPr>
          <w:sz w:val="22"/>
        </w:rPr>
        <w:t>______________________________________________________________</w:t>
      </w:r>
      <w:r w:rsidR="00D67FAA">
        <w:rPr>
          <w:sz w:val="22"/>
        </w:rPr>
        <w:t>_____</w:t>
      </w:r>
      <w:r w:rsidRPr="00E05045">
        <w:rPr>
          <w:sz w:val="22"/>
        </w:rPr>
        <w:t>____________</w:t>
      </w:r>
      <w:r w:rsidR="00E05045" w:rsidRPr="00E05045">
        <w:rPr>
          <w:sz w:val="22"/>
        </w:rPr>
        <w:t>_______</w:t>
      </w:r>
    </w:p>
    <w:p w14:paraId="77E7B7ED" w14:textId="77777777" w:rsidR="00876075" w:rsidRDefault="00876075" w:rsidP="00C075BD">
      <w:pPr>
        <w:tabs>
          <w:tab w:val="left" w:pos="426"/>
        </w:tabs>
        <w:ind w:left="426"/>
        <w:rPr>
          <w:sz w:val="22"/>
        </w:rPr>
      </w:pPr>
    </w:p>
    <w:p w14:paraId="0F87F244" w14:textId="1770EFEC" w:rsidR="00876075" w:rsidRDefault="00876075" w:rsidP="00C075BD">
      <w:pPr>
        <w:tabs>
          <w:tab w:val="left" w:pos="426"/>
        </w:tabs>
        <w:ind w:left="426"/>
        <w:rPr>
          <w:sz w:val="22"/>
        </w:rPr>
      </w:pPr>
      <w:r>
        <w:rPr>
          <w:sz w:val="22"/>
        </w:rPr>
        <w:t>____________________________________________________________</w:t>
      </w:r>
      <w:r w:rsidR="00D67FAA">
        <w:rPr>
          <w:sz w:val="22"/>
        </w:rPr>
        <w:t>_____</w:t>
      </w:r>
      <w:r>
        <w:rPr>
          <w:sz w:val="22"/>
        </w:rPr>
        <w:t>_____________________</w:t>
      </w:r>
    </w:p>
    <w:p w14:paraId="6D65D538" w14:textId="77777777" w:rsidR="00876075" w:rsidRDefault="00876075" w:rsidP="00C075BD">
      <w:pPr>
        <w:tabs>
          <w:tab w:val="left" w:pos="426"/>
        </w:tabs>
        <w:ind w:left="426"/>
        <w:rPr>
          <w:sz w:val="22"/>
        </w:rPr>
      </w:pPr>
    </w:p>
    <w:p w14:paraId="1C2846B7" w14:textId="7008C8E4" w:rsidR="00876075" w:rsidRDefault="00876075" w:rsidP="00C075BD">
      <w:pPr>
        <w:tabs>
          <w:tab w:val="left" w:pos="426"/>
        </w:tabs>
        <w:ind w:left="426"/>
        <w:rPr>
          <w:sz w:val="22"/>
        </w:rPr>
      </w:pPr>
      <w:r>
        <w:rPr>
          <w:sz w:val="22"/>
        </w:rPr>
        <w:t>_____________________________________________________________</w:t>
      </w:r>
      <w:r w:rsidR="00D67FAA">
        <w:rPr>
          <w:sz w:val="22"/>
        </w:rPr>
        <w:t>_____</w:t>
      </w:r>
      <w:r>
        <w:rPr>
          <w:sz w:val="22"/>
        </w:rPr>
        <w:t>________</w:t>
      </w:r>
      <w:r w:rsidR="00E05045">
        <w:rPr>
          <w:sz w:val="22"/>
        </w:rPr>
        <w:t>___________</w:t>
      </w:r>
      <w:r>
        <w:rPr>
          <w:sz w:val="22"/>
        </w:rPr>
        <w:t>;</w:t>
      </w:r>
    </w:p>
    <w:p w14:paraId="023818D0" w14:textId="0413F917" w:rsidR="00876075" w:rsidRPr="00E05045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r>
        <w:rPr>
          <w:sz w:val="22"/>
        </w:rPr>
        <w:t>non trovarsi in situazioni di conflitto di interessi, anche potenziale, ai sensi dell’art. 53, comma 14, del d.lgs. n. 165/2001, che possano interferire con l’esercizio dell’incarico;</w:t>
      </w:r>
    </w:p>
    <w:p w14:paraId="0D1A6977" w14:textId="529E54AE" w:rsidR="00876075" w:rsidRPr="00E05045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r>
        <w:rPr>
          <w:sz w:val="22"/>
        </w:rPr>
        <w:t>di godere dei diritti politici e civili in Italia e/o nello Stato europeo di appartenenza;</w:t>
      </w:r>
    </w:p>
    <w:p w14:paraId="1EFB5B8E" w14:textId="06C13737" w:rsidR="00876075" w:rsidRPr="00E05045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r>
        <w:rPr>
          <w:sz w:val="22"/>
        </w:rPr>
        <w:t>essere in possesso del requisito della particolare e comprovata specializzazione anche universitaria strettamente correlata al contenuto della prestazione;</w:t>
      </w:r>
    </w:p>
    <w:p w14:paraId="2BF4226A" w14:textId="01E4D488" w:rsidR="00876075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r>
        <w:rPr>
          <w:sz w:val="22"/>
        </w:rPr>
        <w:t>possedere il seguente titolo accademico o di studio</w:t>
      </w:r>
      <w:r w:rsidRPr="00E05045">
        <w:rPr>
          <w:sz w:val="22"/>
        </w:rPr>
        <w:t>:</w:t>
      </w:r>
    </w:p>
    <w:p w14:paraId="4FD90F74" w14:textId="77777777" w:rsidR="00876075" w:rsidRDefault="00876075" w:rsidP="00C075BD">
      <w:pPr>
        <w:tabs>
          <w:tab w:val="left" w:pos="426"/>
        </w:tabs>
        <w:spacing w:line="126" w:lineRule="exact"/>
        <w:ind w:left="426" w:hanging="426"/>
        <w:rPr>
          <w:sz w:val="22"/>
        </w:rPr>
      </w:pPr>
    </w:p>
    <w:p w14:paraId="36E1099C" w14:textId="076518F9" w:rsidR="009B4BFE" w:rsidRPr="009B4BFE" w:rsidRDefault="009B4BFE" w:rsidP="00C075BD">
      <w:pPr>
        <w:tabs>
          <w:tab w:val="left" w:pos="426"/>
        </w:tabs>
        <w:spacing w:before="60"/>
        <w:ind w:left="426" w:hanging="426"/>
        <w:jc w:val="both"/>
        <w:rPr>
          <w:sz w:val="22"/>
        </w:rPr>
      </w:pPr>
      <w:r w:rsidRPr="009B4BFE">
        <w:rPr>
          <w:sz w:val="22"/>
        </w:rPr>
        <w:t>…………………………………………………………………</w:t>
      </w:r>
      <w:r>
        <w:rPr>
          <w:sz w:val="22"/>
        </w:rPr>
        <w:t>………………………………………</w:t>
      </w:r>
      <w:r w:rsidR="00D67FAA">
        <w:rPr>
          <w:sz w:val="22"/>
        </w:rPr>
        <w:t>…………</w:t>
      </w:r>
      <w:r>
        <w:rPr>
          <w:sz w:val="22"/>
        </w:rPr>
        <w:t>…</w:t>
      </w:r>
    </w:p>
    <w:p w14:paraId="1A41A3D8" w14:textId="77777777" w:rsidR="009B4BFE" w:rsidRDefault="00E0504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r>
        <w:rPr>
          <w:sz w:val="22"/>
        </w:rPr>
        <w:t xml:space="preserve">in caso di </w:t>
      </w:r>
      <w:r w:rsidR="009B4BFE">
        <w:rPr>
          <w:sz w:val="22"/>
        </w:rPr>
        <w:t>professionista</w:t>
      </w:r>
      <w:r>
        <w:rPr>
          <w:sz w:val="22"/>
        </w:rPr>
        <w:t xml:space="preserve"> iscritto/a all’</w:t>
      </w:r>
      <w:r w:rsidR="009B4BFE">
        <w:rPr>
          <w:sz w:val="22"/>
        </w:rPr>
        <w:t>Ordine degli Psicologi</w:t>
      </w:r>
      <w:r>
        <w:rPr>
          <w:sz w:val="22"/>
        </w:rPr>
        <w:t>, di essere titolare del seguente numero di registrazione</w:t>
      </w:r>
      <w:r w:rsidR="009B4BFE">
        <w:rPr>
          <w:sz w:val="22"/>
        </w:rPr>
        <w:t xml:space="preserve"> all’Albo:</w:t>
      </w:r>
    </w:p>
    <w:p w14:paraId="3FB1AF0A" w14:textId="77777777" w:rsidR="009B4BFE" w:rsidRPr="009B4BFE" w:rsidRDefault="009B4BFE" w:rsidP="00C075BD">
      <w:pPr>
        <w:pStyle w:val="Paragrafoelenco"/>
        <w:tabs>
          <w:tab w:val="left" w:pos="426"/>
        </w:tabs>
        <w:spacing w:line="126" w:lineRule="exact"/>
        <w:ind w:left="426" w:hanging="426"/>
        <w:rPr>
          <w:sz w:val="22"/>
        </w:rPr>
      </w:pPr>
    </w:p>
    <w:p w14:paraId="555853A4" w14:textId="0F6F485F" w:rsidR="00E05045" w:rsidRPr="00FB289D" w:rsidRDefault="009B4BFE" w:rsidP="00C075BD">
      <w:pPr>
        <w:tabs>
          <w:tab w:val="left" w:pos="1061"/>
        </w:tabs>
        <w:spacing w:before="60"/>
        <w:ind w:left="284" w:hanging="284"/>
        <w:jc w:val="both"/>
        <w:rPr>
          <w:sz w:val="22"/>
        </w:rPr>
      </w:pPr>
      <w:r>
        <w:rPr>
          <w:sz w:val="22"/>
        </w:rPr>
        <w:t>………………………………………</w:t>
      </w:r>
      <w:r w:rsidR="00D67FAA">
        <w:rPr>
          <w:sz w:val="22"/>
        </w:rPr>
        <w:t>……………………………………………………</w:t>
      </w:r>
      <w:r>
        <w:rPr>
          <w:sz w:val="22"/>
        </w:rPr>
        <w:t>…………………………</w:t>
      </w:r>
    </w:p>
    <w:p w14:paraId="361DEC02" w14:textId="75696BD3" w:rsidR="00FB289D" w:rsidRDefault="00876075" w:rsidP="00C075BD">
      <w:pPr>
        <w:spacing w:before="120" w:line="0" w:lineRule="atLeast"/>
        <w:rPr>
          <w:i/>
          <w:sz w:val="22"/>
        </w:rPr>
      </w:pPr>
      <w:r w:rsidRPr="00FB289D">
        <w:rPr>
          <w:b/>
          <w:bCs/>
          <w:i/>
          <w:sz w:val="22"/>
        </w:rPr>
        <w:t>GRIGLIA DI AUTOVALUTAZIONE</w:t>
      </w:r>
      <w:r w:rsidR="00E607A8">
        <w:rPr>
          <w:i/>
          <w:sz w:val="22"/>
        </w:rPr>
        <w:t xml:space="preserve"> </w:t>
      </w:r>
      <w:bookmarkStart w:id="2" w:name="page5"/>
      <w:bookmarkEnd w:id="2"/>
      <w:r w:rsidR="00FB289D" w:rsidRPr="00FB289D">
        <w:rPr>
          <w:i/>
          <w:sz w:val="22"/>
        </w:rPr>
        <w:t>(punteggio massimo: 100 punti)</w:t>
      </w:r>
    </w:p>
    <w:p w14:paraId="61176CB9" w14:textId="0E62A304" w:rsidR="00C075BD" w:rsidRPr="00FB289D" w:rsidRDefault="00FB289D" w:rsidP="00B2012E">
      <w:pPr>
        <w:spacing w:after="60"/>
        <w:rPr>
          <w:rFonts w:ascii="Arial" w:eastAsia="Arial" w:hAnsi="Arial" w:cs="Arial"/>
          <w:sz w:val="24"/>
          <w:szCs w:val="16"/>
        </w:rPr>
      </w:pPr>
      <w:bookmarkStart w:id="3" w:name="page1"/>
      <w:bookmarkEnd w:id="3"/>
      <w:r w:rsidRPr="00FB289D">
        <w:rPr>
          <w:rFonts w:ascii="Calibri" w:eastAsia="Arial" w:hAnsi="Calibri" w:cs="Calibri"/>
          <w:szCs w:val="12"/>
        </w:rPr>
        <w:t>Estratto d</w:t>
      </w:r>
      <w:r>
        <w:rPr>
          <w:rFonts w:ascii="Calibri" w:eastAsia="Arial" w:hAnsi="Calibri" w:cs="Calibri"/>
          <w:szCs w:val="12"/>
        </w:rPr>
        <w:t>e</w:t>
      </w:r>
      <w:r w:rsidRPr="00FB289D">
        <w:rPr>
          <w:rFonts w:ascii="Calibri" w:eastAsia="Arial" w:hAnsi="Calibri" w:cs="Calibri"/>
          <w:szCs w:val="12"/>
        </w:rPr>
        <w:t>lla scheda approvata dal Consiglio d’Istituto</w:t>
      </w:r>
    </w:p>
    <w:tbl>
      <w:tblPr>
        <w:tblW w:w="9923" w:type="dxa"/>
        <w:tblInd w:w="-14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1"/>
        <w:gridCol w:w="1710"/>
        <w:gridCol w:w="284"/>
        <w:gridCol w:w="985"/>
        <w:gridCol w:w="7"/>
        <w:gridCol w:w="992"/>
        <w:gridCol w:w="1701"/>
        <w:gridCol w:w="1843"/>
      </w:tblGrid>
      <w:tr w:rsidR="00FB289D" w:rsidRPr="00FB289D" w14:paraId="14B3519F" w14:textId="77777777" w:rsidTr="00C075BD">
        <w:trPr>
          <w:trHeight w:val="579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C5E7"/>
            <w:vAlign w:val="center"/>
          </w:tcPr>
          <w:p w14:paraId="6257A578" w14:textId="77777777" w:rsidR="00FB289D" w:rsidRPr="00FB289D" w:rsidRDefault="00FB289D" w:rsidP="00B0743F">
            <w:pPr>
              <w:spacing w:line="0" w:lineRule="atLeast"/>
              <w:jc w:val="center"/>
              <w:rPr>
                <w:rFonts w:cs="Arial"/>
                <w:sz w:val="24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TITOLI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C5E7"/>
            <w:vAlign w:val="center"/>
          </w:tcPr>
          <w:p w14:paraId="5773E980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  <w:shd w:val="clear" w:color="auto" w:fill="B3C5E7"/>
              </w:rPr>
            </w:pPr>
            <w:r w:rsidRPr="00FB289D">
              <w:rPr>
                <w:rFonts w:ascii="Calibri" w:eastAsia="Calibri" w:hAnsi="Calibri" w:cs="Arial"/>
                <w:b/>
                <w:sz w:val="22"/>
                <w:shd w:val="clear" w:color="auto" w:fill="B3C5E7"/>
              </w:rPr>
              <w:t>Punti per ogni</w:t>
            </w:r>
          </w:p>
          <w:p w14:paraId="14D1A579" w14:textId="77777777" w:rsidR="00FB289D" w:rsidRPr="00FB289D" w:rsidRDefault="00FB289D" w:rsidP="00B0743F">
            <w:pPr>
              <w:spacing w:line="0" w:lineRule="atLeast"/>
              <w:jc w:val="center"/>
              <w:rPr>
                <w:rFonts w:cs="Arial"/>
                <w:sz w:val="24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titolo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C5E7"/>
            <w:vAlign w:val="center"/>
          </w:tcPr>
          <w:p w14:paraId="49C5E1DB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  <w:shd w:val="clear" w:color="auto" w:fill="B3C5E7"/>
              </w:rPr>
            </w:pPr>
            <w:r w:rsidRPr="00FB289D">
              <w:rPr>
                <w:rFonts w:ascii="Calibri" w:eastAsia="Calibri" w:hAnsi="Calibri" w:cs="Arial"/>
                <w:b/>
                <w:sz w:val="22"/>
                <w:shd w:val="clear" w:color="auto" w:fill="B3C5E7"/>
              </w:rPr>
              <w:t>Max titoli</w:t>
            </w:r>
          </w:p>
          <w:p w14:paraId="477672AA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  <w:shd w:val="clear" w:color="auto" w:fill="B3C5E7"/>
              </w:rPr>
            </w:pPr>
            <w:r w:rsidRPr="00FB289D">
              <w:rPr>
                <w:rFonts w:ascii="Calibri" w:eastAsia="Calibri" w:hAnsi="Calibri" w:cs="Arial"/>
                <w:b/>
                <w:sz w:val="22"/>
                <w:shd w:val="clear" w:color="auto" w:fill="B3C5E7"/>
              </w:rPr>
              <w:t>valutabili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C5E7"/>
            <w:vAlign w:val="center"/>
          </w:tcPr>
          <w:p w14:paraId="2619B103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  <w:shd w:val="clear" w:color="auto" w:fill="B3C5E7"/>
              </w:rPr>
            </w:pPr>
            <w:r w:rsidRPr="00FB289D">
              <w:rPr>
                <w:rFonts w:ascii="Calibri" w:eastAsia="Calibri" w:hAnsi="Calibri" w:cs="Arial"/>
                <w:b/>
                <w:sz w:val="22"/>
                <w:shd w:val="clear" w:color="auto" w:fill="B3C5E7"/>
              </w:rPr>
              <w:t>Autovalutazione</w:t>
            </w:r>
          </w:p>
          <w:p w14:paraId="42A87DFB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  <w:shd w:val="clear" w:color="auto" w:fill="B3C5E7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del candidato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C5E7"/>
            <w:vAlign w:val="center"/>
          </w:tcPr>
          <w:p w14:paraId="54F5E15F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Riservato</w:t>
            </w:r>
          </w:p>
          <w:p w14:paraId="77D3D585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all’amministrazione</w:t>
            </w:r>
          </w:p>
        </w:tc>
      </w:tr>
      <w:tr w:rsidR="00FB289D" w:rsidRPr="00FB289D" w14:paraId="7544A21B" w14:textId="77777777" w:rsidTr="00C075BD">
        <w:trPr>
          <w:trHeight w:val="272"/>
        </w:trPr>
        <w:tc>
          <w:tcPr>
            <w:tcW w:w="9923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/>
            <w:vAlign w:val="bottom"/>
          </w:tcPr>
          <w:p w14:paraId="3E4EEF71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3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TITOLI DI STUDIO (Punteggio max 26) -</w:t>
            </w:r>
            <w:r w:rsidRPr="00FB289D">
              <w:rPr>
                <w:rFonts w:ascii="Calibri" w:eastAsia="Calibri" w:hAnsi="Calibri" w:cs="Arial"/>
                <w:b/>
                <w:color w:val="FF0000"/>
                <w:sz w:val="22"/>
              </w:rPr>
              <w:t xml:space="preserve"> per tutte le figure professionali</w:t>
            </w:r>
          </w:p>
        </w:tc>
      </w:tr>
      <w:tr w:rsidR="00FB289D" w:rsidRPr="00FB289D" w14:paraId="00F082A1" w14:textId="77777777" w:rsidTr="00C075BD">
        <w:trPr>
          <w:trHeight w:val="272"/>
        </w:trPr>
        <w:tc>
          <w:tcPr>
            <w:tcW w:w="24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BE0C4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Laurea vecchio</w:t>
            </w:r>
          </w:p>
          <w:p w14:paraId="13BA9BE4" w14:textId="77777777" w:rsidR="00FB289D" w:rsidRPr="00FB289D" w:rsidRDefault="00FB289D" w:rsidP="00B0743F">
            <w:pPr>
              <w:spacing w:line="220" w:lineRule="exac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Ordinamento</w:t>
            </w:r>
          </w:p>
          <w:p w14:paraId="78FB47C0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nelle discipline indicate dal bando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C8D5B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Lode: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7B899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8</w:t>
            </w:r>
          </w:p>
        </w:tc>
        <w:tc>
          <w:tcPr>
            <w:tcW w:w="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18591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1"/>
              </w:rPr>
              <w:t>N°2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E1087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7CC078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</w:tr>
      <w:tr w:rsidR="00FB289D" w:rsidRPr="00FB289D" w14:paraId="4D027E71" w14:textId="77777777" w:rsidTr="00C075BD">
        <w:trPr>
          <w:trHeight w:val="272"/>
        </w:trPr>
        <w:tc>
          <w:tcPr>
            <w:tcW w:w="24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01575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40179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Da 105 a 110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9475F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7</w:t>
            </w: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409E4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C2567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73B564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</w:tr>
      <w:tr w:rsidR="00FB289D" w:rsidRPr="00FB289D" w14:paraId="34B8DEAF" w14:textId="77777777" w:rsidTr="00C075BD">
        <w:trPr>
          <w:trHeight w:val="272"/>
        </w:trPr>
        <w:tc>
          <w:tcPr>
            <w:tcW w:w="24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988F8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87CB8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1"/>
              </w:rPr>
              <w:t>Da 100 a 104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5649A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1"/>
              </w:rPr>
              <w:t>6</w:t>
            </w: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145E9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3A694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CA58AD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</w:tr>
      <w:tr w:rsidR="00FB289D" w:rsidRPr="00FB289D" w14:paraId="613F1077" w14:textId="77777777" w:rsidTr="00C075BD">
        <w:trPr>
          <w:trHeight w:val="272"/>
        </w:trPr>
        <w:tc>
          <w:tcPr>
            <w:tcW w:w="24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3A08A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2941E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Da 95 a 99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90F66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5</w:t>
            </w: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0A75A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105BA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A5AF34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</w:tr>
      <w:tr w:rsidR="00FB289D" w:rsidRPr="00FB289D" w14:paraId="02BC811E" w14:textId="77777777" w:rsidTr="00C075BD">
        <w:trPr>
          <w:trHeight w:val="272"/>
        </w:trPr>
        <w:tc>
          <w:tcPr>
            <w:tcW w:w="24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7965F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09EFD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Fino a 94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04002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4</w:t>
            </w: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43603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8EE26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F51893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</w:tr>
      <w:tr w:rsidR="00FB289D" w:rsidRPr="00FB289D" w14:paraId="41BFFDF6" w14:textId="77777777" w:rsidTr="00C075BD">
        <w:trPr>
          <w:trHeight w:val="272"/>
        </w:trPr>
        <w:tc>
          <w:tcPr>
            <w:tcW w:w="24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21AD7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Laurea</w:t>
            </w:r>
          </w:p>
          <w:p w14:paraId="0FBC73C4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lastRenderedPageBreak/>
              <w:t>Magistrale nelle discipline indicate dal bando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1DF86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lastRenderedPageBreak/>
              <w:t>Lode: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8EFCD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8</w:t>
            </w:r>
          </w:p>
        </w:tc>
        <w:tc>
          <w:tcPr>
            <w:tcW w:w="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42FF6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1"/>
              </w:rPr>
              <w:t>N°2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0DBD1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DDBD9C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</w:tr>
      <w:tr w:rsidR="00FB289D" w:rsidRPr="00FB289D" w14:paraId="438EB4F3" w14:textId="77777777" w:rsidTr="00C075BD">
        <w:trPr>
          <w:trHeight w:val="272"/>
        </w:trPr>
        <w:tc>
          <w:tcPr>
            <w:tcW w:w="24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7E9C9B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AE921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Da 105 a 110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E9CE3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7</w:t>
            </w: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57AB9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1BEE8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F5B0DC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</w:tr>
      <w:tr w:rsidR="00FB289D" w:rsidRPr="00FB289D" w14:paraId="6EC50DC0" w14:textId="77777777" w:rsidTr="00C075BD">
        <w:trPr>
          <w:trHeight w:val="272"/>
        </w:trPr>
        <w:tc>
          <w:tcPr>
            <w:tcW w:w="24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C09DA0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BEAAC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1"/>
              </w:rPr>
              <w:t>Da 100 a 104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6C9BC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1"/>
              </w:rPr>
              <w:t>6</w:t>
            </w: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617E0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EB967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EB73C5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</w:tr>
      <w:tr w:rsidR="00FB289D" w:rsidRPr="00FB289D" w14:paraId="74377324" w14:textId="77777777" w:rsidTr="00C075BD">
        <w:trPr>
          <w:trHeight w:val="272"/>
        </w:trPr>
        <w:tc>
          <w:tcPr>
            <w:tcW w:w="24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AD8001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46693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Da 95 a 99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008CB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5</w:t>
            </w: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E2319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53745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462CF4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</w:tr>
      <w:tr w:rsidR="00FB289D" w:rsidRPr="00FB289D" w14:paraId="415AF568" w14:textId="77777777" w:rsidTr="00C075BD">
        <w:trPr>
          <w:trHeight w:val="272"/>
        </w:trPr>
        <w:tc>
          <w:tcPr>
            <w:tcW w:w="24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491881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DBA0C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Fino a 94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72624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4</w:t>
            </w: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F0D5E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0A444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BAABBC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</w:tr>
      <w:tr w:rsidR="00FB289D" w:rsidRPr="00FB289D" w14:paraId="76B96029" w14:textId="77777777" w:rsidTr="00C075BD">
        <w:trPr>
          <w:trHeight w:val="252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573C4" w14:textId="77777777" w:rsidR="00FB289D" w:rsidRPr="00FB289D" w:rsidRDefault="00FB289D" w:rsidP="00B0743F">
            <w:pPr>
              <w:spacing w:line="252" w:lineRule="exac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 xml:space="preserve">Diploma di laurea triennale </w:t>
            </w:r>
            <w:r w:rsidRPr="00FB289D">
              <w:rPr>
                <w:rFonts w:ascii="Calibri" w:eastAsia="Calibri" w:hAnsi="Calibri" w:cs="Arial"/>
                <w:i/>
                <w:iCs/>
                <w:szCs w:val="18"/>
              </w:rPr>
              <w:t>(da inserire solo in mancanza di laurea magistrale)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71000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3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DBC1F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56CF4C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5B6EE0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59E79F3D" w14:textId="77777777" w:rsidTr="00C075BD">
        <w:trPr>
          <w:trHeight w:val="252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B0E77" w14:textId="77777777" w:rsidR="00FB289D" w:rsidRPr="00FB289D" w:rsidRDefault="00FB289D" w:rsidP="00B0743F">
            <w:pPr>
              <w:spacing w:line="252" w:lineRule="exac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Corso di specializzazione post- laurea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6B196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7B6D7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5E0696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2F6FF9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6BB67486" w14:textId="77777777" w:rsidTr="00C075BD">
        <w:trPr>
          <w:trHeight w:val="252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4C3B3" w14:textId="77777777" w:rsidR="00FB289D" w:rsidRPr="00FB289D" w:rsidRDefault="00FB289D" w:rsidP="00B0743F">
            <w:pPr>
              <w:spacing w:line="252" w:lineRule="exac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Corso di perfezionamento e/o formazione/aggiornamento biennale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46A03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3F9F1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D847F9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4E08DB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5C44BC4F" w14:textId="77777777" w:rsidTr="00C075BD">
        <w:trPr>
          <w:trHeight w:val="252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13702" w14:textId="77777777" w:rsidR="00FB289D" w:rsidRPr="00FB289D" w:rsidRDefault="00FB289D" w:rsidP="00B0743F">
            <w:pPr>
              <w:spacing w:line="252" w:lineRule="exac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 xml:space="preserve">Master 1° o 2° livello 60 CFU </w:t>
            </w:r>
            <w:r w:rsidRPr="00FB289D">
              <w:rPr>
                <w:rFonts w:ascii="Calibri" w:eastAsia="Calibri" w:hAnsi="Calibri" w:cs="Arial"/>
                <w:i/>
                <w:iCs/>
                <w:szCs w:val="18"/>
              </w:rPr>
              <w:t>(ore 1500)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82B28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C78CC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22E6B9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FA4563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055A3319" w14:textId="77777777" w:rsidTr="00C075BD">
        <w:trPr>
          <w:trHeight w:val="252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8F844" w14:textId="77777777" w:rsidR="00FB289D" w:rsidRPr="00FB289D" w:rsidRDefault="00FB289D" w:rsidP="00B0743F">
            <w:pPr>
              <w:spacing w:line="252" w:lineRule="exac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Dottorato di ricerca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9332E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2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D2376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161EBC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A60D55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0423ECD6" w14:textId="77777777" w:rsidTr="00C075BD">
        <w:trPr>
          <w:trHeight w:val="159"/>
        </w:trPr>
        <w:tc>
          <w:tcPr>
            <w:tcW w:w="63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06708EA" w14:textId="77777777" w:rsidR="00FB289D" w:rsidRPr="00FB289D" w:rsidRDefault="00FB289D" w:rsidP="00B0743F">
            <w:pPr>
              <w:spacing w:line="0" w:lineRule="atLeast"/>
              <w:jc w:val="right"/>
              <w:rPr>
                <w:rFonts w:cs="Arial"/>
                <w:sz w:val="21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Totale Punteggio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DFA1C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800DCCF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6BD9835A" w14:textId="77777777" w:rsidTr="00C075BD">
        <w:trPr>
          <w:trHeight w:val="794"/>
        </w:trPr>
        <w:tc>
          <w:tcPr>
            <w:tcW w:w="99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714175FA" w14:textId="77777777" w:rsidR="00FB289D" w:rsidRPr="00FB289D" w:rsidRDefault="00FB289D" w:rsidP="00B0743F">
            <w:pPr>
              <w:spacing w:line="224" w:lineRule="exac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ESPERIENZA LAVORATIVA ALL’INTERNO DI ISTITUZIONI SCOLASTICHE AFFERENTE AL RUOLO DA</w:t>
            </w:r>
          </w:p>
          <w:p w14:paraId="7757E669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RICOPRIRE (Punteggio max 24)</w:t>
            </w:r>
          </w:p>
          <w:p w14:paraId="022F4E3F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b/>
                <w:color w:val="FF0000"/>
                <w:sz w:val="22"/>
              </w:rPr>
              <w:t>Descrizioni di attività analoghe/affini a quelle individuate nel bando</w:t>
            </w:r>
          </w:p>
        </w:tc>
      </w:tr>
      <w:tr w:rsidR="00FB289D" w:rsidRPr="00FB289D" w14:paraId="410792E8" w14:textId="77777777" w:rsidTr="00C075BD">
        <w:trPr>
          <w:trHeight w:val="283"/>
        </w:trPr>
        <w:tc>
          <w:tcPr>
            <w:tcW w:w="41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103F1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i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 xml:space="preserve">Es: </w:t>
            </w:r>
            <w:r w:rsidRPr="00FB289D">
              <w:rPr>
                <w:rFonts w:ascii="Calibri" w:eastAsia="Calibri" w:hAnsi="Calibri" w:cs="Arial"/>
                <w:i/>
                <w:sz w:val="22"/>
              </w:rPr>
              <w:t>Attività di coordinamento di</w:t>
            </w:r>
          </w:p>
          <w:p w14:paraId="605102D9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i/>
                <w:sz w:val="22"/>
              </w:rPr>
            </w:pPr>
            <w:r w:rsidRPr="00FB289D">
              <w:rPr>
                <w:rFonts w:ascii="Calibri" w:eastAsia="Calibri" w:hAnsi="Calibri" w:cs="Arial"/>
                <w:i/>
                <w:sz w:val="22"/>
              </w:rPr>
              <w:t>gruppi di lavoro in ambito</w:t>
            </w:r>
          </w:p>
          <w:p w14:paraId="1EE737EB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2"/>
              </w:rPr>
            </w:pPr>
            <w:r w:rsidRPr="00FB289D">
              <w:rPr>
                <w:rFonts w:ascii="Calibri" w:eastAsia="Calibri" w:hAnsi="Calibri" w:cs="Arial"/>
                <w:i/>
                <w:sz w:val="22"/>
              </w:rPr>
              <w:t>scolastico</w:t>
            </w:r>
          </w:p>
        </w:tc>
        <w:tc>
          <w:tcPr>
            <w:tcW w:w="12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8FA3B" w14:textId="77777777" w:rsidR="00FB289D" w:rsidRPr="00FB289D" w:rsidRDefault="00FB289D" w:rsidP="00B0743F">
            <w:pPr>
              <w:spacing w:line="253" w:lineRule="exact"/>
              <w:ind w:right="60"/>
              <w:jc w:val="center"/>
              <w:rPr>
                <w:rFonts w:ascii="Calibri" w:eastAsia="Calibri" w:hAnsi="Calibri" w:cs="Arial"/>
                <w:w w:val="99"/>
                <w:szCs w:val="18"/>
              </w:rPr>
            </w:pPr>
            <w:r w:rsidRPr="00FB289D">
              <w:rPr>
                <w:rFonts w:ascii="Calibri" w:eastAsia="Calibri" w:hAnsi="Calibri" w:cs="Arial"/>
                <w:w w:val="99"/>
                <w:sz w:val="22"/>
              </w:rPr>
              <w:t xml:space="preserve">5 </w:t>
            </w:r>
            <w:r w:rsidRPr="00FB289D">
              <w:rPr>
                <w:rFonts w:ascii="Calibri" w:eastAsia="Calibri" w:hAnsi="Calibri" w:cs="Arial"/>
                <w:w w:val="99"/>
                <w:szCs w:val="18"/>
              </w:rPr>
              <w:t>per ogni anno</w:t>
            </w:r>
          </w:p>
          <w:p w14:paraId="1B846454" w14:textId="77777777" w:rsidR="00FB289D" w:rsidRPr="00FB289D" w:rsidRDefault="00FB289D" w:rsidP="00B0743F">
            <w:pPr>
              <w:spacing w:line="0" w:lineRule="atLeast"/>
              <w:ind w:right="60"/>
              <w:jc w:val="center"/>
              <w:rPr>
                <w:rFonts w:ascii="Calibri" w:eastAsia="Calibri" w:hAnsi="Calibri" w:cs="Arial"/>
                <w:szCs w:val="18"/>
              </w:rPr>
            </w:pPr>
            <w:r w:rsidRPr="00FB289D">
              <w:rPr>
                <w:rFonts w:ascii="Calibri" w:eastAsia="Calibri" w:hAnsi="Calibri" w:cs="Arial"/>
                <w:szCs w:val="18"/>
              </w:rPr>
              <w:t>scolastico</w:t>
            </w:r>
          </w:p>
          <w:p w14:paraId="4109BB83" w14:textId="77777777" w:rsidR="00FB289D" w:rsidRPr="00FB289D" w:rsidRDefault="00FB289D" w:rsidP="00B0743F">
            <w:pPr>
              <w:spacing w:line="0" w:lineRule="atLeast"/>
              <w:ind w:right="80"/>
              <w:jc w:val="center"/>
              <w:rPr>
                <w:rFonts w:ascii="Calibri" w:eastAsia="Calibri" w:hAnsi="Calibri" w:cs="Arial"/>
                <w:w w:val="99"/>
                <w:szCs w:val="18"/>
              </w:rPr>
            </w:pPr>
            <w:r w:rsidRPr="00FB289D">
              <w:rPr>
                <w:rFonts w:ascii="Calibri" w:eastAsia="Calibri" w:hAnsi="Calibri" w:cs="Arial"/>
                <w:w w:val="99"/>
                <w:sz w:val="22"/>
              </w:rPr>
              <w:t xml:space="preserve">2 </w:t>
            </w:r>
            <w:r w:rsidRPr="00FB289D">
              <w:rPr>
                <w:rFonts w:ascii="Calibri" w:eastAsia="Calibri" w:hAnsi="Calibri" w:cs="Arial"/>
                <w:w w:val="99"/>
                <w:szCs w:val="18"/>
              </w:rPr>
              <w:t>per incarichi</w:t>
            </w:r>
          </w:p>
          <w:p w14:paraId="2D6B77FE" w14:textId="77777777" w:rsidR="00FB289D" w:rsidRPr="00FB289D" w:rsidRDefault="00FB289D" w:rsidP="00B0743F">
            <w:pPr>
              <w:spacing w:line="0" w:lineRule="atLeast"/>
              <w:ind w:right="60"/>
              <w:jc w:val="center"/>
              <w:rPr>
                <w:rFonts w:ascii="Calibri" w:eastAsia="Calibri" w:hAnsi="Calibri" w:cs="Arial"/>
                <w:szCs w:val="18"/>
              </w:rPr>
            </w:pPr>
            <w:r w:rsidRPr="00FB289D">
              <w:rPr>
                <w:rFonts w:ascii="Calibri" w:eastAsia="Calibri" w:hAnsi="Calibri" w:cs="Arial"/>
                <w:szCs w:val="18"/>
              </w:rPr>
              <w:t>superiori a 3</w:t>
            </w:r>
          </w:p>
          <w:p w14:paraId="0EE7183A" w14:textId="77777777" w:rsidR="00FB289D" w:rsidRPr="00FB289D" w:rsidRDefault="00FB289D" w:rsidP="00B0743F">
            <w:pPr>
              <w:spacing w:line="0" w:lineRule="atLeast"/>
              <w:ind w:right="80"/>
              <w:jc w:val="center"/>
              <w:rPr>
                <w:rFonts w:ascii="Calibri" w:eastAsia="Calibri" w:hAnsi="Calibri" w:cs="Arial"/>
                <w:w w:val="99"/>
                <w:sz w:val="22"/>
              </w:rPr>
            </w:pPr>
            <w:r w:rsidRPr="00FB289D">
              <w:rPr>
                <w:rFonts w:ascii="Calibri" w:eastAsia="Calibri" w:hAnsi="Calibri" w:cs="Arial"/>
                <w:w w:val="99"/>
                <w:szCs w:val="18"/>
              </w:rPr>
              <w:t>mesi</w:t>
            </w:r>
          </w:p>
        </w:tc>
        <w:tc>
          <w:tcPr>
            <w:tcW w:w="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93173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AF473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0BA4A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2"/>
              </w:rPr>
            </w:pPr>
          </w:p>
        </w:tc>
      </w:tr>
      <w:tr w:rsidR="00FB289D" w:rsidRPr="00FB289D" w14:paraId="17CA8095" w14:textId="77777777" w:rsidTr="00C075BD">
        <w:trPr>
          <w:trHeight w:val="283"/>
        </w:trPr>
        <w:tc>
          <w:tcPr>
            <w:tcW w:w="411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BA905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2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FFD62" w14:textId="77777777" w:rsidR="00FB289D" w:rsidRPr="00FB289D" w:rsidRDefault="00FB289D" w:rsidP="00B0743F">
            <w:pPr>
              <w:spacing w:line="253" w:lineRule="exact"/>
              <w:ind w:right="60"/>
              <w:jc w:val="center"/>
              <w:rPr>
                <w:rFonts w:ascii="Calibri" w:eastAsia="Calibri" w:hAnsi="Calibri" w:cs="Arial"/>
                <w:w w:val="99"/>
                <w:sz w:val="22"/>
              </w:rPr>
            </w:pP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866E7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07EA3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72170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2"/>
              </w:rPr>
            </w:pPr>
          </w:p>
        </w:tc>
      </w:tr>
      <w:tr w:rsidR="00FB289D" w:rsidRPr="00FB289D" w14:paraId="04E34CA4" w14:textId="77777777" w:rsidTr="00C075BD">
        <w:trPr>
          <w:trHeight w:val="283"/>
        </w:trPr>
        <w:tc>
          <w:tcPr>
            <w:tcW w:w="411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3A520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2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2A406" w14:textId="77777777" w:rsidR="00FB289D" w:rsidRPr="00FB289D" w:rsidRDefault="00FB289D" w:rsidP="00B0743F">
            <w:pPr>
              <w:spacing w:line="253" w:lineRule="exact"/>
              <w:ind w:right="60"/>
              <w:jc w:val="center"/>
              <w:rPr>
                <w:rFonts w:ascii="Calibri" w:eastAsia="Calibri" w:hAnsi="Calibri" w:cs="Arial"/>
                <w:w w:val="99"/>
                <w:sz w:val="22"/>
              </w:rPr>
            </w:pP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B6D7F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46985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0D8A1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2"/>
              </w:rPr>
            </w:pPr>
          </w:p>
        </w:tc>
      </w:tr>
      <w:tr w:rsidR="00FB289D" w:rsidRPr="00FB289D" w14:paraId="72CBE4D4" w14:textId="77777777" w:rsidTr="00C075BD">
        <w:trPr>
          <w:trHeight w:val="283"/>
        </w:trPr>
        <w:tc>
          <w:tcPr>
            <w:tcW w:w="411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FF33E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2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345D2" w14:textId="77777777" w:rsidR="00FB289D" w:rsidRPr="00FB289D" w:rsidRDefault="00FB289D" w:rsidP="00B0743F">
            <w:pPr>
              <w:spacing w:line="253" w:lineRule="exact"/>
              <w:ind w:right="60"/>
              <w:jc w:val="center"/>
              <w:rPr>
                <w:rFonts w:ascii="Calibri" w:eastAsia="Calibri" w:hAnsi="Calibri" w:cs="Arial"/>
                <w:w w:val="99"/>
                <w:sz w:val="22"/>
              </w:rPr>
            </w:pP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A8140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D46AB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D06D5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2"/>
              </w:rPr>
            </w:pPr>
          </w:p>
        </w:tc>
      </w:tr>
      <w:tr w:rsidR="00FB289D" w:rsidRPr="00FB289D" w14:paraId="5124D9CC" w14:textId="77777777" w:rsidTr="00C075BD">
        <w:trPr>
          <w:trHeight w:val="283"/>
        </w:trPr>
        <w:tc>
          <w:tcPr>
            <w:tcW w:w="411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695D9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26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F70FC" w14:textId="77777777" w:rsidR="00FB289D" w:rsidRPr="00FB289D" w:rsidRDefault="00FB289D" w:rsidP="00B0743F">
            <w:pPr>
              <w:spacing w:line="253" w:lineRule="exact"/>
              <w:ind w:right="60"/>
              <w:jc w:val="center"/>
              <w:rPr>
                <w:rFonts w:ascii="Calibri" w:eastAsia="Calibri" w:hAnsi="Calibri" w:cs="Arial"/>
                <w:w w:val="99"/>
                <w:sz w:val="22"/>
              </w:rPr>
            </w:pP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E5482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CB45B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FB238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2"/>
              </w:rPr>
            </w:pPr>
          </w:p>
        </w:tc>
      </w:tr>
      <w:tr w:rsidR="00FB289D" w:rsidRPr="00FB289D" w14:paraId="3DD318CD" w14:textId="77777777" w:rsidTr="00C075BD">
        <w:trPr>
          <w:trHeight w:val="421"/>
        </w:trPr>
        <w:tc>
          <w:tcPr>
            <w:tcW w:w="41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43D94" w14:textId="77777777" w:rsidR="00FB289D" w:rsidRPr="00FB289D" w:rsidRDefault="00FB289D" w:rsidP="00B0743F">
            <w:pPr>
              <w:spacing w:line="252" w:lineRule="exact"/>
              <w:rPr>
                <w:rFonts w:ascii="Calibri" w:eastAsia="Calibri" w:hAnsi="Calibri" w:cs="Arial"/>
                <w:szCs w:val="18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 xml:space="preserve">Es: </w:t>
            </w:r>
            <w:r w:rsidRPr="00FB289D">
              <w:rPr>
                <w:rFonts w:ascii="Calibri" w:eastAsia="Calibri" w:hAnsi="Calibri" w:cs="Arial"/>
                <w:i/>
                <w:szCs w:val="18"/>
              </w:rPr>
              <w:t>Attività di tutoraggio nell’ambito di progetti PON svolti in ambito scolastico</w:t>
            </w:r>
          </w:p>
          <w:p w14:paraId="3C7B21C5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(minimo 30 ore a modulo)</w:t>
            </w:r>
          </w:p>
          <w:p w14:paraId="5ACB5596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 xml:space="preserve">Es: </w:t>
            </w:r>
            <w:r w:rsidRPr="00FB289D">
              <w:rPr>
                <w:rFonts w:ascii="Calibri" w:eastAsia="Calibri" w:hAnsi="Calibri" w:cs="Arial"/>
                <w:i/>
                <w:szCs w:val="18"/>
              </w:rPr>
              <w:t>Attività organizzativa e gestionale nell’ambito di progetti PON</w:t>
            </w:r>
          </w:p>
        </w:tc>
        <w:tc>
          <w:tcPr>
            <w:tcW w:w="12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F3F39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5</w:t>
            </w:r>
          </w:p>
        </w:tc>
        <w:tc>
          <w:tcPr>
            <w:tcW w:w="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93E7C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EC72E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C0907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2E81BEA9" w14:textId="77777777" w:rsidTr="00C075BD">
        <w:trPr>
          <w:trHeight w:val="422"/>
        </w:trPr>
        <w:tc>
          <w:tcPr>
            <w:tcW w:w="411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B4058" w14:textId="77777777" w:rsidR="00FB289D" w:rsidRPr="00FB289D" w:rsidRDefault="00FB289D" w:rsidP="00B0743F">
            <w:pPr>
              <w:spacing w:line="252" w:lineRule="exac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2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061EF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9F23B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E8431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245EF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51888206" w14:textId="77777777" w:rsidTr="00C075BD">
        <w:trPr>
          <w:trHeight w:val="422"/>
        </w:trPr>
        <w:tc>
          <w:tcPr>
            <w:tcW w:w="411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C3542" w14:textId="77777777" w:rsidR="00FB289D" w:rsidRPr="00FB289D" w:rsidRDefault="00FB289D" w:rsidP="00B0743F">
            <w:pPr>
              <w:spacing w:line="252" w:lineRule="exac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26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3F2FA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D3E08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19140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DFDA5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697F16F5" w14:textId="77777777" w:rsidTr="00C075BD">
        <w:trPr>
          <w:trHeight w:val="424"/>
        </w:trPr>
        <w:tc>
          <w:tcPr>
            <w:tcW w:w="41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10D46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i/>
                <w:szCs w:val="18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 xml:space="preserve">Es: </w:t>
            </w:r>
            <w:r w:rsidRPr="00FB289D">
              <w:rPr>
                <w:rFonts w:ascii="Calibri" w:eastAsia="Calibri" w:hAnsi="Calibri" w:cs="Arial"/>
                <w:i/>
                <w:szCs w:val="18"/>
              </w:rPr>
              <w:t>Attività di tutoraggio nell’ambito di progetti PON analoghi svolti in ambito scolastico</w:t>
            </w:r>
          </w:p>
          <w:p w14:paraId="46972240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i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(da min. 15 ore a max 29 ore a modulo)</w:t>
            </w:r>
          </w:p>
          <w:p w14:paraId="2F09D9C7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 xml:space="preserve">Es: </w:t>
            </w:r>
            <w:r w:rsidRPr="00FB289D">
              <w:rPr>
                <w:rFonts w:ascii="Calibri" w:eastAsia="Calibri" w:hAnsi="Calibri" w:cs="Arial"/>
                <w:i/>
                <w:szCs w:val="18"/>
              </w:rPr>
              <w:t>Attività organizzativa e gestionale nell’ambito di altri progetti comunitari e non</w:t>
            </w:r>
          </w:p>
        </w:tc>
        <w:tc>
          <w:tcPr>
            <w:tcW w:w="12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469AE" w14:textId="77777777" w:rsidR="00FB289D" w:rsidRPr="00FB289D" w:rsidRDefault="00FB289D" w:rsidP="00B0743F">
            <w:pPr>
              <w:spacing w:line="0" w:lineRule="atLeast"/>
              <w:jc w:val="center"/>
              <w:rPr>
                <w:rFonts w:cs="Arial"/>
                <w:sz w:val="21"/>
              </w:rPr>
            </w:pPr>
            <w:r w:rsidRPr="00FB289D">
              <w:rPr>
                <w:rFonts w:cs="Arial"/>
                <w:sz w:val="21"/>
              </w:rPr>
              <w:t>3</w:t>
            </w:r>
          </w:p>
        </w:tc>
        <w:tc>
          <w:tcPr>
            <w:tcW w:w="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70F80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A92CA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E41CD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512E1EC0" w14:textId="77777777" w:rsidTr="00C075BD">
        <w:trPr>
          <w:trHeight w:val="424"/>
        </w:trPr>
        <w:tc>
          <w:tcPr>
            <w:tcW w:w="411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0ABC4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2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A5438" w14:textId="77777777" w:rsidR="00FB289D" w:rsidRPr="00FB289D" w:rsidRDefault="00FB289D" w:rsidP="00B0743F">
            <w:pPr>
              <w:spacing w:line="0" w:lineRule="atLeast"/>
              <w:jc w:val="center"/>
              <w:rPr>
                <w:rFonts w:cs="Arial"/>
                <w:sz w:val="21"/>
              </w:rPr>
            </w:pP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DD643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1B42A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97157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186445BE" w14:textId="77777777" w:rsidTr="00C075BD">
        <w:trPr>
          <w:trHeight w:val="424"/>
        </w:trPr>
        <w:tc>
          <w:tcPr>
            <w:tcW w:w="411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E873C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26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700AE" w14:textId="77777777" w:rsidR="00FB289D" w:rsidRPr="00FB289D" w:rsidRDefault="00FB289D" w:rsidP="00B0743F">
            <w:pPr>
              <w:spacing w:line="0" w:lineRule="atLeast"/>
              <w:jc w:val="center"/>
              <w:rPr>
                <w:rFonts w:cs="Arial"/>
                <w:sz w:val="21"/>
              </w:rPr>
            </w:pP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20507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7B402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1A217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4B37C9DD" w14:textId="77777777" w:rsidTr="00C075BD">
        <w:trPr>
          <w:trHeight w:val="307"/>
        </w:trPr>
        <w:tc>
          <w:tcPr>
            <w:tcW w:w="63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9D44763" w14:textId="77777777" w:rsidR="00FB289D" w:rsidRPr="00FB289D" w:rsidRDefault="00FB289D" w:rsidP="00B0743F">
            <w:pPr>
              <w:spacing w:line="0" w:lineRule="atLeast"/>
              <w:jc w:val="right"/>
              <w:rPr>
                <w:rFonts w:cs="Arial"/>
                <w:sz w:val="21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Totale Punteggio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3981A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DAEEFF1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05BD6429" w14:textId="77777777" w:rsidTr="00C075BD">
        <w:trPr>
          <w:trHeight w:val="283"/>
        </w:trPr>
        <w:tc>
          <w:tcPr>
            <w:tcW w:w="99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73AC7B0" w14:textId="77777777" w:rsidR="00C075BD" w:rsidRDefault="00FB289D" w:rsidP="00B0743F">
            <w:pPr>
              <w:spacing w:line="225" w:lineRule="auto"/>
              <w:ind w:right="720"/>
              <w:rPr>
                <w:rFonts w:ascii="Calibri" w:eastAsia="Calibri" w:hAnsi="Calibri" w:cs="Arial"/>
                <w:b/>
                <w:color w:val="FF0000"/>
                <w:sz w:val="22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ESPERIENZA LAVORATIVA NEL PROFILO PROFESSIONALE</w:t>
            </w:r>
            <w:r w:rsidRPr="00FB289D">
              <w:rPr>
                <w:rFonts w:ascii="Calibri" w:eastAsia="Calibri" w:hAnsi="Calibri" w:cs="Arial"/>
                <w:b/>
                <w:color w:val="FF0000"/>
                <w:sz w:val="22"/>
              </w:rPr>
              <w:t xml:space="preserve"> </w:t>
            </w:r>
            <w:r w:rsidRPr="00FB289D">
              <w:rPr>
                <w:rFonts w:ascii="Calibri" w:eastAsia="Calibri" w:hAnsi="Calibri" w:cs="Arial"/>
                <w:b/>
                <w:sz w:val="22"/>
              </w:rPr>
              <w:t>IN AMBITO SCOLASTICO</w:t>
            </w:r>
            <w:r w:rsidRPr="00FB289D">
              <w:rPr>
                <w:rFonts w:ascii="Calibri" w:eastAsia="Calibri" w:hAnsi="Calibri" w:cs="Arial"/>
                <w:b/>
                <w:color w:val="FF0000"/>
                <w:sz w:val="22"/>
              </w:rPr>
              <w:t xml:space="preserve"> </w:t>
            </w:r>
          </w:p>
          <w:p w14:paraId="364810E8" w14:textId="35A49D7E" w:rsidR="00FB289D" w:rsidRPr="00FB289D" w:rsidRDefault="00FB289D" w:rsidP="00B0743F">
            <w:pPr>
              <w:spacing w:line="225" w:lineRule="auto"/>
              <w:ind w:right="720"/>
              <w:rPr>
                <w:rFonts w:ascii="Calibri" w:eastAsia="Calibri" w:hAnsi="Calibri" w:cs="Arial"/>
                <w:b/>
                <w:color w:val="FF0000"/>
                <w:sz w:val="22"/>
              </w:rPr>
            </w:pPr>
            <w:r w:rsidRPr="00FB289D">
              <w:rPr>
                <w:rFonts w:ascii="Calibri" w:eastAsia="Calibri" w:hAnsi="Calibri" w:cs="Arial"/>
                <w:b/>
                <w:color w:val="FF0000"/>
                <w:sz w:val="22"/>
              </w:rPr>
              <w:t>nei profili professionali specifici</w:t>
            </w:r>
            <w:r w:rsidRPr="00FB289D">
              <w:rPr>
                <w:rFonts w:ascii="Calibri" w:eastAsia="Calibri" w:hAnsi="Calibri" w:cs="Arial"/>
                <w:b/>
                <w:color w:val="000000"/>
                <w:sz w:val="22"/>
              </w:rPr>
              <w:t xml:space="preserve"> </w:t>
            </w:r>
            <w:r w:rsidRPr="00FB289D">
              <w:rPr>
                <w:rFonts w:ascii="Calibri" w:eastAsia="Calibri" w:hAnsi="Calibri" w:cs="Arial"/>
                <w:b/>
                <w:color w:val="FF0000"/>
                <w:sz w:val="22"/>
              </w:rPr>
              <w:t xml:space="preserve">previsti espressamente dal bando </w:t>
            </w:r>
            <w:r w:rsidRPr="00FB289D">
              <w:rPr>
                <w:rFonts w:ascii="Calibri" w:eastAsia="Calibri" w:hAnsi="Calibri" w:cs="Arial"/>
                <w:b/>
                <w:color w:val="000000"/>
                <w:sz w:val="22"/>
              </w:rPr>
              <w:t>(Punteggio max 30)</w:t>
            </w:r>
          </w:p>
        </w:tc>
      </w:tr>
      <w:tr w:rsidR="00FB289D" w:rsidRPr="00FB289D" w14:paraId="1D24E479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B81E22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per ogni anno/anno scolastico in questo Istituto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8E2C2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CFEF3C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19CAEE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8AE94C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4159D9A6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5DC3F5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per ogni anno/anno scolastico in altri istituti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36B37" w14:textId="77777777" w:rsidR="00FB289D" w:rsidRPr="00FB289D" w:rsidRDefault="00FB289D" w:rsidP="00B0743F">
            <w:pPr>
              <w:spacing w:line="0" w:lineRule="atLeast"/>
              <w:ind w:right="1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A4F553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642A8C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C11BF2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1F69B82C" w14:textId="77777777" w:rsidTr="00C075BD">
        <w:trPr>
          <w:trHeight w:val="243"/>
        </w:trPr>
        <w:tc>
          <w:tcPr>
            <w:tcW w:w="63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EFF7AC4" w14:textId="77777777" w:rsidR="00FB289D" w:rsidRPr="00FB289D" w:rsidRDefault="00FB289D" w:rsidP="00B0743F">
            <w:pPr>
              <w:spacing w:line="0" w:lineRule="atLeast"/>
              <w:jc w:val="right"/>
              <w:rPr>
                <w:rFonts w:cs="Arial"/>
                <w:sz w:val="21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Totale Punteggio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5734B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3F4BFAA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50918FB5" w14:textId="77777777" w:rsidTr="00C075BD">
        <w:trPr>
          <w:trHeight w:val="283"/>
        </w:trPr>
        <w:tc>
          <w:tcPr>
            <w:tcW w:w="99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5CB3A8A" w14:textId="77777777" w:rsidR="00FB289D" w:rsidRPr="00FB289D" w:rsidRDefault="00FB289D" w:rsidP="00B0743F">
            <w:pPr>
              <w:spacing w:line="218" w:lineRule="auto"/>
              <w:ind w:right="360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CERTIFICAZIONI INFORMATICHE (Punteggio max 3) -</w:t>
            </w:r>
            <w:r w:rsidRPr="00FB289D">
              <w:rPr>
                <w:rFonts w:ascii="Calibri" w:eastAsia="Calibri" w:hAnsi="Calibri" w:cs="Arial"/>
                <w:b/>
                <w:color w:val="FF0000"/>
                <w:sz w:val="22"/>
              </w:rPr>
              <w:t xml:space="preserve"> per tutte le figure professionali</w:t>
            </w:r>
          </w:p>
        </w:tc>
      </w:tr>
      <w:tr w:rsidR="00FB289D" w:rsidRPr="00FB289D" w14:paraId="636D4C24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42E8D8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ECDL/ICDL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B9B5B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B3D9AE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B2F06F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BE8E7F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13A45BCA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0EEF26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TABLET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96F21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29153C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208D3D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D75352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3EB6056A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62168C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LIM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7BB40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A7372E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FCAAA3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2B21A2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76706C5B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FA8ADF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lastRenderedPageBreak/>
              <w:t>CISCO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E8546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3B965C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042FA5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A4C042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0D5C150A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F9CABB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 xml:space="preserve">MICROSOFT </w:t>
            </w:r>
            <w:r w:rsidRPr="00FB289D">
              <w:rPr>
                <w:rFonts w:ascii="Calibri" w:eastAsia="Calibri" w:hAnsi="Calibri" w:cs="Arial"/>
                <w:sz w:val="18"/>
                <w:szCs w:val="16"/>
              </w:rPr>
              <w:t>(MCE-MCSA- MCSD- MCSE-MOS- MTA)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34285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7BD950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4C823E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2D567F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76D9B11B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9FDE60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PEKIT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2D621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7D6DE1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ED2BED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BAFF1C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7960228B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6C5425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EUCIP/IC3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4C252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FF8413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7AC742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3B20A4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65E00332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1A2F12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DigComp/DigComp Edu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CBA0E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CA6FF1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356DFC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C912B8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7E9A68DE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E773A6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Altre certificazioni informatiche (specificare)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C8305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4B16E0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B99B31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837E8A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65BA35BF" w14:textId="77777777" w:rsidTr="00C075BD">
        <w:trPr>
          <w:trHeight w:val="42"/>
        </w:trPr>
        <w:tc>
          <w:tcPr>
            <w:tcW w:w="63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4B60CDB" w14:textId="77777777" w:rsidR="00FB289D" w:rsidRPr="00FB289D" w:rsidRDefault="00FB289D" w:rsidP="00B0743F">
            <w:pPr>
              <w:spacing w:line="0" w:lineRule="atLeast"/>
              <w:jc w:val="right"/>
              <w:rPr>
                <w:rFonts w:cs="Arial"/>
                <w:sz w:val="21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Totale Punteggio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7D8F1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8EA75E9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0822CA33" w14:textId="77777777" w:rsidTr="00C075BD">
        <w:trPr>
          <w:trHeight w:val="283"/>
        </w:trPr>
        <w:tc>
          <w:tcPr>
            <w:tcW w:w="99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3ACD2E1" w14:textId="77777777" w:rsidR="00FB289D" w:rsidRPr="00FB289D" w:rsidRDefault="00FB289D" w:rsidP="00B0743F">
            <w:pPr>
              <w:spacing w:line="218" w:lineRule="auto"/>
              <w:ind w:right="360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CERTIFICAZIONI LINGUISTICHE (Punteggio max 7) -</w:t>
            </w:r>
            <w:r w:rsidRPr="00FB289D">
              <w:rPr>
                <w:rFonts w:ascii="Calibri" w:eastAsia="Calibri" w:hAnsi="Calibri" w:cs="Arial"/>
                <w:b/>
                <w:color w:val="FF0000"/>
                <w:sz w:val="22"/>
              </w:rPr>
              <w:t xml:space="preserve"> per tutte le figure professionali</w:t>
            </w:r>
          </w:p>
        </w:tc>
      </w:tr>
      <w:tr w:rsidR="00FB289D" w:rsidRPr="00FB289D" w14:paraId="42B895DD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B3AC71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B1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EB4172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A7673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DEF0EB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CD4ABA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03AFDA05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5A2663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B2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7F7B69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E1DA5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B42D1D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339A37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4461BB36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4BA179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C1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7E6683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F9B57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6713B9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6C861D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7CA7F536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57D4B1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C2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876E7A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A638FB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E4B5EC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23F62E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3DC7083D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7702CA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ITA L2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B2E80F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D57C5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9D15FA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6109EF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55CB9FB8" w14:textId="77777777" w:rsidTr="00C075BD">
        <w:trPr>
          <w:trHeight w:val="42"/>
        </w:trPr>
        <w:tc>
          <w:tcPr>
            <w:tcW w:w="63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93F417" w14:textId="77777777" w:rsidR="00FB289D" w:rsidRPr="00FB289D" w:rsidRDefault="00FB289D" w:rsidP="00B0743F">
            <w:pPr>
              <w:spacing w:line="0" w:lineRule="atLeast"/>
              <w:jc w:val="right"/>
              <w:rPr>
                <w:rFonts w:cs="Arial"/>
                <w:sz w:val="21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Totale Punteggio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7C75C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77E652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05619B70" w14:textId="77777777" w:rsidTr="00C075BD">
        <w:trPr>
          <w:trHeight w:val="283"/>
        </w:trPr>
        <w:tc>
          <w:tcPr>
            <w:tcW w:w="99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CC84A5B" w14:textId="77777777" w:rsidR="00B2012E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CORSI DI FORMAZIONE PER LA DIDATTICA di durata non inferiore a 25 ore (Punteggio max 10)</w:t>
            </w:r>
          </w:p>
          <w:p w14:paraId="4D49056A" w14:textId="4AD9536F" w:rsidR="00FB289D" w:rsidRPr="00FB289D" w:rsidRDefault="00FB289D" w:rsidP="00B2012E">
            <w:pPr>
              <w:spacing w:line="0" w:lineRule="atLeast"/>
              <w:rPr>
                <w:rFonts w:ascii="Calibri" w:eastAsia="Calibri" w:hAnsi="Calibri" w:cs="Arial"/>
                <w:b/>
                <w:color w:val="FF0000"/>
                <w:sz w:val="22"/>
              </w:rPr>
            </w:pPr>
            <w:r w:rsidRPr="00FB289D">
              <w:rPr>
                <w:rFonts w:ascii="Calibri" w:eastAsia="Calibri" w:hAnsi="Calibri" w:cs="Arial"/>
                <w:b/>
                <w:color w:val="FF0000"/>
                <w:sz w:val="22"/>
              </w:rPr>
              <w:t>ad es. docenza, formazione, tutoraggio, coordinamento docenza, anche sperimentali (esclusi quelli di lingua straniera e informatica)</w:t>
            </w:r>
          </w:p>
        </w:tc>
      </w:tr>
      <w:tr w:rsidR="00FB289D" w:rsidRPr="00FB289D" w14:paraId="33AC42FA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94C8B2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Corsi di formazione riconosciuti dal MIUR (Durata da 25 a 50 ore)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40033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86C75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95ACBA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104ECF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07978CEC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923A3F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Corsi di formazione riconosciuti dal MIUR (Durata maggiore di 50 ore)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18363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A5A95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61FC72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1E4DB2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2BA30BFF" w14:textId="77777777" w:rsidTr="00C075BD">
        <w:trPr>
          <w:trHeight w:val="42"/>
        </w:trPr>
        <w:tc>
          <w:tcPr>
            <w:tcW w:w="63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C05E0C5" w14:textId="77777777" w:rsidR="00FB289D" w:rsidRPr="00FB289D" w:rsidRDefault="00FB289D" w:rsidP="00B0743F">
            <w:pPr>
              <w:spacing w:line="0" w:lineRule="atLeast"/>
              <w:jc w:val="right"/>
              <w:rPr>
                <w:rFonts w:cs="Arial"/>
                <w:sz w:val="21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Totale Punteggio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CD7C1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E3E006B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560ECC01" w14:textId="77777777" w:rsidTr="00C075BD">
        <w:trPr>
          <w:trHeight w:val="550"/>
        </w:trPr>
        <w:tc>
          <w:tcPr>
            <w:tcW w:w="63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100AAF" w14:textId="77777777" w:rsidR="00FB289D" w:rsidRPr="00FB289D" w:rsidRDefault="00FB289D" w:rsidP="00B0743F">
            <w:pPr>
              <w:spacing w:line="0" w:lineRule="atLeast"/>
              <w:jc w:val="right"/>
              <w:rPr>
                <w:rFonts w:cs="Arial"/>
                <w:sz w:val="21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Totale generale Punteggio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69544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B494CA9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</w:tbl>
    <w:p w14:paraId="10B52FB0" w14:textId="77777777" w:rsidR="00FB289D" w:rsidRPr="00FB289D" w:rsidRDefault="00FB289D" w:rsidP="00B0743F">
      <w:pPr>
        <w:spacing w:line="20" w:lineRule="exact"/>
        <w:rPr>
          <w:rFonts w:cs="Arial"/>
        </w:rPr>
      </w:pPr>
    </w:p>
    <w:p w14:paraId="33CEC5EE" w14:textId="77777777" w:rsidR="00FB289D" w:rsidRDefault="00FB289D" w:rsidP="00B0743F">
      <w:pPr>
        <w:spacing w:after="60" w:line="0" w:lineRule="atLeast"/>
        <w:rPr>
          <w:i/>
          <w:sz w:val="22"/>
        </w:rPr>
      </w:pPr>
    </w:p>
    <w:p w14:paraId="29911A9F" w14:textId="77777777" w:rsidR="00FB289D" w:rsidRDefault="00FB289D" w:rsidP="00B0743F">
      <w:pPr>
        <w:spacing w:after="60" w:line="0" w:lineRule="atLeast"/>
        <w:rPr>
          <w:sz w:val="22"/>
        </w:rPr>
      </w:pPr>
      <w:r>
        <w:rPr>
          <w:sz w:val="22"/>
        </w:rPr>
        <w:t xml:space="preserve">Si allega alla presente </w:t>
      </w:r>
      <w:r>
        <w:rPr>
          <w:i/>
          <w:sz w:val="22"/>
        </w:rPr>
        <w:t>curriculum vitae</w:t>
      </w:r>
      <w:r>
        <w:rPr>
          <w:sz w:val="22"/>
        </w:rPr>
        <w:t xml:space="preserve"> sottoscritto contenente una autodichiarazione di veridicità dei dati e delle informazioni contenute, ai sensi degli artt. 46 e 47 del D.P.R. 445/2000, [</w:t>
      </w:r>
      <w:r>
        <w:rPr>
          <w:i/>
          <w:sz w:val="22"/>
        </w:rPr>
        <w:t>eventuale, ove il presente documento non sia sottoscritto digitalmente</w:t>
      </w:r>
      <w:r>
        <w:rPr>
          <w:sz w:val="22"/>
        </w:rPr>
        <w:t>] nonché fotocopia del documento di identità in corso di validità.</w:t>
      </w:r>
    </w:p>
    <w:p w14:paraId="594909D2" w14:textId="77777777" w:rsidR="00FB289D" w:rsidRDefault="00FB289D" w:rsidP="00B0743F">
      <w:pPr>
        <w:spacing w:after="60" w:line="0" w:lineRule="atLeast"/>
      </w:pPr>
    </w:p>
    <w:p w14:paraId="620A9D6C" w14:textId="4921C230" w:rsidR="00FB289D" w:rsidRDefault="00FB289D" w:rsidP="00B0743F">
      <w:pPr>
        <w:tabs>
          <w:tab w:val="center" w:pos="8505"/>
        </w:tabs>
        <w:spacing w:line="0" w:lineRule="atLeast"/>
        <w:rPr>
          <w:sz w:val="22"/>
        </w:rPr>
      </w:pPr>
      <w:r>
        <w:rPr>
          <w:sz w:val="22"/>
        </w:rPr>
        <w:t>Luogo e data</w:t>
      </w:r>
      <w:r>
        <w:tab/>
      </w:r>
      <w:r>
        <w:rPr>
          <w:sz w:val="22"/>
        </w:rPr>
        <w:t>Firma del Partecipante</w:t>
      </w:r>
    </w:p>
    <w:p w14:paraId="4C4613CC" w14:textId="77777777" w:rsidR="00FB289D" w:rsidRDefault="00FB289D" w:rsidP="00B0743F">
      <w:pPr>
        <w:tabs>
          <w:tab w:val="center" w:pos="8505"/>
        </w:tabs>
        <w:spacing w:line="367" w:lineRule="exact"/>
      </w:pPr>
    </w:p>
    <w:p w14:paraId="3772519A" w14:textId="7E895FCF" w:rsidR="00FB289D" w:rsidRDefault="00FB289D" w:rsidP="00B0743F">
      <w:pPr>
        <w:tabs>
          <w:tab w:val="center" w:pos="8505"/>
        </w:tabs>
        <w:spacing w:line="0" w:lineRule="atLeast"/>
        <w:rPr>
          <w:sz w:val="22"/>
        </w:rPr>
      </w:pPr>
      <w:r>
        <w:rPr>
          <w:sz w:val="22"/>
        </w:rPr>
        <w:t>_______________, ______________</w:t>
      </w:r>
      <w:r>
        <w:tab/>
      </w:r>
      <w:r>
        <w:rPr>
          <w:sz w:val="22"/>
        </w:rPr>
        <w:t>____________________________</w:t>
      </w:r>
    </w:p>
    <w:p w14:paraId="37B14847" w14:textId="77777777" w:rsidR="00FB289D" w:rsidRDefault="00FB289D" w:rsidP="00B0743F">
      <w:pPr>
        <w:spacing w:line="200" w:lineRule="exact"/>
      </w:pPr>
    </w:p>
    <w:p w14:paraId="24167FA8" w14:textId="10892F2B" w:rsidR="00FB289D" w:rsidRDefault="00FB289D" w:rsidP="00D67FAA">
      <w:pPr>
        <w:spacing w:line="0" w:lineRule="atLeast"/>
        <w:jc w:val="both"/>
        <w:rPr>
          <w:sz w:val="22"/>
        </w:rPr>
      </w:pPr>
      <w:r>
        <w:rPr>
          <w:sz w:val="22"/>
        </w:rPr>
        <w:t>La/il sottoscritta/o…. …………………</w:t>
      </w:r>
      <w:r w:rsidR="00D67FAA">
        <w:rPr>
          <w:sz w:val="22"/>
        </w:rPr>
        <w:t>……………………………………….</w:t>
      </w:r>
      <w:r>
        <w:rPr>
          <w:sz w:val="22"/>
        </w:rPr>
        <w:t>……ai sensi dell’art. 13 del GDPR (Regolamento Europeo UE 2016/679),</w:t>
      </w:r>
    </w:p>
    <w:p w14:paraId="0E2C0F33" w14:textId="77777777" w:rsidR="00FB289D" w:rsidRDefault="00FB289D" w:rsidP="00D67FAA">
      <w:pPr>
        <w:spacing w:line="138" w:lineRule="exact"/>
        <w:jc w:val="both"/>
      </w:pPr>
    </w:p>
    <w:p w14:paraId="34F3948A" w14:textId="55DE3E4C" w:rsidR="00B0743F" w:rsidRDefault="00FB289D" w:rsidP="00D67FAA">
      <w:pPr>
        <w:shd w:val="clear" w:color="auto" w:fill="FFFFFF"/>
        <w:tabs>
          <w:tab w:val="center" w:pos="8505"/>
        </w:tabs>
        <w:jc w:val="both"/>
        <w:rPr>
          <w:sz w:val="22"/>
        </w:rPr>
      </w:pPr>
      <w:r>
        <w:rPr>
          <w:sz w:val="22"/>
        </w:rPr>
        <w:t>autorizza l’Amministrazione scolastica ad utilizzare i dati personali dichiarati solo ai fini istituzionali e necessari per l’espletamento della procedura concorsuale di cui al presente bando.</w:t>
      </w:r>
    </w:p>
    <w:p w14:paraId="4C560EED" w14:textId="79D02F0B" w:rsidR="00D67FAA" w:rsidRDefault="00D67FAA" w:rsidP="00D67FAA">
      <w:pPr>
        <w:shd w:val="clear" w:color="auto" w:fill="FFFFFF"/>
        <w:tabs>
          <w:tab w:val="center" w:pos="8505"/>
        </w:tabs>
        <w:jc w:val="both"/>
        <w:rPr>
          <w:sz w:val="22"/>
        </w:rPr>
      </w:pPr>
      <w:r>
        <w:rPr>
          <w:sz w:val="22"/>
        </w:rPr>
        <w:tab/>
        <w:t>Firma</w:t>
      </w:r>
    </w:p>
    <w:p w14:paraId="58528A32" w14:textId="71EE6B6B" w:rsidR="00891B5F" w:rsidRPr="00B0743F" w:rsidRDefault="00D67FAA" w:rsidP="00D67FAA">
      <w:pPr>
        <w:shd w:val="clear" w:color="auto" w:fill="FFFFFF"/>
        <w:tabs>
          <w:tab w:val="center" w:pos="8505"/>
        </w:tabs>
        <w:jc w:val="both"/>
        <w:rPr>
          <w:sz w:val="2"/>
          <w:szCs w:val="2"/>
        </w:rPr>
      </w:pPr>
      <w:r>
        <w:rPr>
          <w:sz w:val="22"/>
        </w:rPr>
        <w:tab/>
        <w:t>________________________</w:t>
      </w:r>
      <w:r w:rsidR="006818E1" w:rsidRPr="00B0743F">
        <w:rPr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18C76A1" wp14:editId="34AFEFDB">
                <wp:simplePos x="0" y="0"/>
                <wp:positionH relativeFrom="column">
                  <wp:posOffset>3547110</wp:posOffset>
                </wp:positionH>
                <wp:positionV relativeFrom="paragraph">
                  <wp:posOffset>8789035</wp:posOffset>
                </wp:positionV>
                <wp:extent cx="2829560" cy="587375"/>
                <wp:effectExtent l="0" t="19050" r="8890" b="22225"/>
                <wp:wrapNone/>
                <wp:docPr id="1065418881" name="Grup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9560" cy="587375"/>
                          <a:chOff x="0" y="0"/>
                          <a:chExt cx="3497580" cy="726673"/>
                        </a:xfrm>
                      </wpg:grpSpPr>
                      <wpg:grpSp>
                        <wpg:cNvPr id="1252740399" name="Gruppo 18"/>
                        <wpg:cNvGrpSpPr/>
                        <wpg:grpSpPr>
                          <a:xfrm>
                            <a:off x="0" y="110490"/>
                            <a:ext cx="3497580" cy="564515"/>
                            <a:chOff x="0" y="0"/>
                            <a:chExt cx="3497580" cy="564515"/>
                          </a:xfrm>
                        </wpg:grpSpPr>
                        <pic:pic xmlns:pic="http://schemas.openxmlformats.org/drawingml/2006/picture">
                          <pic:nvPicPr>
                            <pic:cNvPr id="1986704684" name="Immagine 11" descr="Immagine che contiene testo, Elementi grafici, Carattere, grafica&#10;&#10;Descrizione generata automaticament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32797"/>
                            <a:stretch/>
                          </pic:blipFill>
                          <pic:spPr bwMode="auto">
                            <a:xfrm>
                              <a:off x="0" y="0"/>
                              <a:ext cx="2057400" cy="5645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0966425" name="Immagine 17" descr="Immagine che contiene testo, Elementi grafici, Carattere, grafica&#10;&#10;Descrizione generata automaticament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425" r="144"/>
                            <a:stretch/>
                          </pic:blipFill>
                          <pic:spPr bwMode="auto">
                            <a:xfrm>
                              <a:off x="2964180" y="0"/>
                              <a:ext cx="533400" cy="5645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67424593" name="Immagine 12" descr="Immagine che contiene corona, Elementi grafici, Diadema, design&#10;&#10;Descrizione generata automa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57400" y="45720"/>
                              <a:ext cx="431800" cy="4318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57503258" name="Rettangolo 14"/>
                          <wps:cNvSpPr>
                            <a:spLocks noChangeAspect="1"/>
                          </wps:cNvSpPr>
                          <wps:spPr>
                            <a:xfrm>
                              <a:off x="2522220" y="45720"/>
                              <a:ext cx="431800" cy="431800"/>
                            </a:xfrm>
                            <a:prstGeom prst="rect">
                              <a:avLst/>
                            </a:prstGeom>
                            <a:solidFill>
                              <a:srgbClr val="B22C6F"/>
                            </a:solidFill>
                            <a:ln w="31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24188014" name="Casella di testo 13"/>
                        <wps:cNvSpPr txBox="1"/>
                        <wps:spPr>
                          <a:xfrm rot="496381">
                            <a:off x="2390883" y="0"/>
                            <a:ext cx="629672" cy="7266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145B5D" w14:textId="77777777" w:rsidR="003519F1" w:rsidRPr="00F91F15" w:rsidRDefault="003519F1" w:rsidP="003519F1">
                              <w:pPr>
                                <w:jc w:val="center"/>
                                <w:rPr>
                                  <w:rFonts w:ascii="MV Boli" w:hAnsi="MV Boli" w:cs="MV Boli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F91F15">
                                <w:rPr>
                                  <w:rFonts w:ascii="MV Boli" w:hAnsi="MV Boli" w:cs="MV Boli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718C76A1" id="Gruppo 19" o:spid="_x0000_s1026" style="position:absolute;margin-left:279.3pt;margin-top:692.05pt;width:222.8pt;height:46.25pt;z-index:251673600;mso-width-relative:margin;mso-height-relative:margin" coordsize="34975,72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">
                <v:group id="Gruppo 18" o:spid="_x0000_s1027" style="position:absolute;top:1104;width:34975;height:5646" coordsize="34975,5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magine 11" o:spid="_x0000_s1028" type="#_x0000_t75" alt="Immagine che contiene testo, Elementi grafici, Carattere, grafica&#10;&#10;Descrizione generata automaticamente" style="position:absolute;width:20574;height:5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">
                    <v:imagedata r:id="rId10" o:title="Immagine che contiene testo, Elementi grafici, Carattere, grafica&#10;&#10;Descrizione generata automaticamente" cropright="21494f" chromakey="white"/>
                  </v:shape>
                  <v:shape id="Immagine 17" o:spid="_x0000_s1029" type="#_x0000_t75" alt="Immagine che contiene testo, Elementi grafici, Carattere, grafica&#10;&#10;Descrizione generata automaticamente" style="position:absolute;left:29641;width:5334;height:5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">
                    <v:imagedata r:id="rId11" o:title="Immagine che contiene testo, Elementi grafici, Carattere, grafica&#10;&#10;Descrizione generata automaticamente" cropleft="54018f" cropright="94f" chromakey="white"/>
                  </v:shape>
                  <v:shape id="Immagine 12" o:spid="_x0000_s1030" type="#_x0000_t75" alt="Immagine che contiene corona, Elementi grafici, Diadema, design&#10;&#10;Descrizione generata automaticamente" style="position:absolute;left:20574;top:457;width:431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">
                    <v:imagedata r:id="rId12" o:title="Immagine che contiene corona, Elementi grafici, Diadema, design&#10;&#10;Descrizione generata automaticamente"/>
                  </v:shape>
                  <v:rect id="Rettangolo 14" o:spid="_x0000_s1031" style="position:absolute;left:25222;top:457;width:4318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" fillcolor="#b22c6f" strokecolor="white [3212]" strokeweight=".25pt">
                    <v:path arrowok="t"/>
                    <o:lock v:ext="edit" aspectratio="t"/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13" o:spid="_x0000_s1032" type="#_x0000_t202" style="position:absolute;left:23908;width:6297;height:7266;rotation:54218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" filled="f" stroked="f" strokeweight=".5pt">
                  <v:textbox>
                    <w:txbxContent>
                      <w:p w14:paraId="4F145B5D" w14:textId="77777777" w:rsidR="003519F1" w:rsidRPr="00F91F15" w:rsidRDefault="003519F1" w:rsidP="003519F1">
                        <w:pPr>
                          <w:jc w:val="center"/>
                          <w:rPr>
                            <w:rFonts w:ascii="MV Boli" w:hAnsi="MV Boli" w:cs="MV Boli"/>
                            <w:b/>
                            <w:bCs/>
                            <w:color w:val="FFFFFF" w:themeColor="background1"/>
                            <w:sz w:val="56"/>
                            <w:szCs w:val="56"/>
                          </w:rPr>
                        </w:pPr>
                        <w:r w:rsidRPr="00F91F15">
                          <w:rPr>
                            <w:rFonts w:ascii="MV Boli" w:hAnsi="MV Boli" w:cs="MV Boli"/>
                            <w:b/>
                            <w:bCs/>
                            <w:color w:val="FFFFFF" w:themeColor="background1"/>
                            <w:sz w:val="56"/>
                            <w:szCs w:val="56"/>
                          </w:rPr>
                          <w:t>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818E1" w:rsidRPr="00B0743F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C9177A7" wp14:editId="53A82C5D">
                <wp:simplePos x="0" y="0"/>
                <wp:positionH relativeFrom="column">
                  <wp:posOffset>3761105</wp:posOffset>
                </wp:positionH>
                <wp:positionV relativeFrom="paragraph">
                  <wp:posOffset>9211945</wp:posOffset>
                </wp:positionV>
                <wp:extent cx="2689860" cy="320040"/>
                <wp:effectExtent l="0" t="0" r="0" b="3810"/>
                <wp:wrapNone/>
                <wp:docPr id="175760172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8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FDC38" w14:textId="77777777" w:rsidR="00D479A0" w:rsidRPr="001E44DB" w:rsidRDefault="00D479A0">
                            <w:pPr>
                              <w:rPr>
                                <w:rFonts w:ascii="Comic Sans MS" w:hAnsi="Comic Sans MS" w:cs="MV Boli"/>
                                <w:color w:val="4472C4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44DB">
                              <w:rPr>
                                <w:rFonts w:ascii="Comic Sans MS" w:hAnsi="Comic Sans MS" w:cs="MV Boli"/>
                                <w:color w:val="4472C4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 einaudiceccherelli.edu.it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C9177A7" id="Casella di testo 2" o:spid="_x0000_s1033" type="#_x0000_t202" style="position:absolute;margin-left:296.15pt;margin-top:725.35pt;width:211.8pt;height:25.2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" filled="f" stroked="f">
                <v:textbox>
                  <w:txbxContent>
                    <w:p w14:paraId="744FDC38" w14:textId="77777777" w:rsidR="00D479A0" w:rsidRPr="001E44DB" w:rsidRDefault="00D479A0">
                      <w:pPr>
                        <w:rPr>
                          <w:rFonts w:ascii="Comic Sans MS" w:hAnsi="Comic Sans MS" w:cs="MV Boli"/>
                          <w:color w:val="4472C4" w:themeColor="accen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44DB">
                        <w:rPr>
                          <w:rFonts w:ascii="Comic Sans MS" w:hAnsi="Comic Sans MS" w:cs="MV Boli"/>
                          <w:color w:val="4472C4" w:themeColor="accen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 einaudiceccherelli.edu.it</w:t>
                      </w:r>
                    </w:p>
                  </w:txbxContent>
                </v:textbox>
              </v:shape>
            </w:pict>
          </mc:Fallback>
        </mc:AlternateContent>
      </w:r>
      <w:r w:rsidR="00E91E2D" w:rsidRPr="00B0743F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5BADECC" wp14:editId="1D023159">
                <wp:simplePos x="0" y="0"/>
                <wp:positionH relativeFrom="margin">
                  <wp:posOffset>-186690</wp:posOffset>
                </wp:positionH>
                <wp:positionV relativeFrom="paragraph">
                  <wp:posOffset>8594725</wp:posOffset>
                </wp:positionV>
                <wp:extent cx="3169920" cy="731520"/>
                <wp:effectExtent l="0" t="0" r="0" b="0"/>
                <wp:wrapNone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B54DA" w14:textId="77777777" w:rsidR="00C23C9A" w:rsidRPr="00E91E2D" w:rsidRDefault="00C23C9A" w:rsidP="00E91E2D">
                            <w:pPr>
                              <w:spacing w:line="216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91E2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Sede legale, Presidenza, Amministrazione:</w:t>
                            </w:r>
                            <w:r w:rsidR="00E91E2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91E2D" w:rsidRPr="00E91E2D">
                              <w:rPr>
                                <w:sz w:val="18"/>
                                <w:szCs w:val="18"/>
                              </w:rPr>
                              <w:t xml:space="preserve">sede </w:t>
                            </w:r>
                            <w:r w:rsidR="00E91E2D">
                              <w:rPr>
                                <w:sz w:val="18"/>
                                <w:szCs w:val="18"/>
                              </w:rPr>
                              <w:t>“</w:t>
                            </w:r>
                            <w:r w:rsidR="00E91E2D" w:rsidRPr="00E91E2D">
                              <w:rPr>
                                <w:sz w:val="18"/>
                                <w:szCs w:val="18"/>
                              </w:rPr>
                              <w:t>Einaudi</w:t>
                            </w:r>
                            <w:r w:rsidR="00E91E2D">
                              <w:rPr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14:paraId="7B42D81A" w14:textId="77777777" w:rsidR="00C23C9A" w:rsidRPr="00E91E2D" w:rsidRDefault="00C23C9A" w:rsidP="00E91E2D">
                            <w:p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E91E2D">
                              <w:rPr>
                                <w:sz w:val="18"/>
                                <w:szCs w:val="18"/>
                              </w:rPr>
                              <w:t xml:space="preserve">V.le Michelangelo. 16/b </w:t>
                            </w:r>
                            <w:r w:rsidR="00D479A0" w:rsidRPr="00E91E2D">
                              <w:rPr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E91E2D">
                              <w:rPr>
                                <w:sz w:val="18"/>
                                <w:szCs w:val="18"/>
                              </w:rPr>
                              <w:t>57025 Piombino (LI)</w:t>
                            </w:r>
                          </w:p>
                          <w:p w14:paraId="4E696464" w14:textId="77777777" w:rsidR="00C23C9A" w:rsidRPr="00E91E2D" w:rsidRDefault="00C23C9A" w:rsidP="00E91E2D">
                            <w:p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E91E2D">
                              <w:rPr>
                                <w:sz w:val="18"/>
                                <w:szCs w:val="18"/>
                              </w:rPr>
                              <w:t>Tel. 0565 227401</w:t>
                            </w:r>
                          </w:p>
                          <w:p w14:paraId="3C3D2F6A" w14:textId="77777777" w:rsidR="00C23C9A" w:rsidRPr="00E91E2D" w:rsidRDefault="00C23C9A" w:rsidP="00E91E2D">
                            <w:pPr>
                              <w:spacing w:line="216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91E2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Istituto </w:t>
                            </w:r>
                            <w:r w:rsidR="00D479A0" w:rsidRPr="00E91E2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</w:t>
                            </w:r>
                            <w:r w:rsidRPr="00E91E2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rofessionale serale:</w:t>
                            </w:r>
                            <w:r w:rsidR="00E91E2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479A0" w:rsidRPr="00E91E2D">
                              <w:rPr>
                                <w:sz w:val="18"/>
                                <w:szCs w:val="18"/>
                              </w:rPr>
                              <w:t>sede “</w:t>
                            </w:r>
                            <w:r w:rsidRPr="00E91E2D">
                              <w:rPr>
                                <w:sz w:val="18"/>
                                <w:szCs w:val="18"/>
                              </w:rPr>
                              <w:t>Ceccherelli</w:t>
                            </w:r>
                            <w:r w:rsidR="00D479A0" w:rsidRPr="00E91E2D">
                              <w:rPr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14:paraId="1250BC3E" w14:textId="77777777" w:rsidR="00D479A0" w:rsidRPr="00E91E2D" w:rsidRDefault="00D479A0" w:rsidP="00E91E2D">
                            <w:p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E91E2D">
                              <w:rPr>
                                <w:sz w:val="18"/>
                                <w:szCs w:val="18"/>
                              </w:rPr>
                              <w:t>via A. Pertini, 51 - 57025 Piombino (LI) - tel. 0565 49465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5BADECC" id="_x0000_s1034" type="#_x0000_t202" style="position:absolute;margin-left:-14.7pt;margin-top:676.75pt;width:249.6pt;height:57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" filled="f" stroked="f">
                <v:textbox>
                  <w:txbxContent>
                    <w:p w14:paraId="0B8B54DA" w14:textId="77777777" w:rsidR="00C23C9A" w:rsidRPr="00E91E2D" w:rsidRDefault="00C23C9A" w:rsidP="00E91E2D">
                      <w:pPr>
                        <w:spacing w:line="216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E91E2D">
                        <w:rPr>
                          <w:b/>
                          <w:bCs/>
                          <w:sz w:val="18"/>
                          <w:szCs w:val="18"/>
                        </w:rPr>
                        <w:t>Sede legale, Presidenza, Amministrazione:</w:t>
                      </w:r>
                      <w:r w:rsidR="00E91E2D"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E91E2D" w:rsidRPr="00E91E2D">
                        <w:rPr>
                          <w:sz w:val="18"/>
                          <w:szCs w:val="18"/>
                        </w:rPr>
                        <w:t xml:space="preserve">sede </w:t>
                      </w:r>
                      <w:r w:rsidR="00E91E2D">
                        <w:rPr>
                          <w:sz w:val="18"/>
                          <w:szCs w:val="18"/>
                        </w:rPr>
                        <w:t>“</w:t>
                      </w:r>
                      <w:r w:rsidR="00E91E2D" w:rsidRPr="00E91E2D">
                        <w:rPr>
                          <w:sz w:val="18"/>
                          <w:szCs w:val="18"/>
                        </w:rPr>
                        <w:t>Einaudi</w:t>
                      </w:r>
                      <w:r w:rsidR="00E91E2D">
                        <w:rPr>
                          <w:sz w:val="18"/>
                          <w:szCs w:val="18"/>
                        </w:rPr>
                        <w:t>”</w:t>
                      </w:r>
                    </w:p>
                    <w:p w14:paraId="7B42D81A" w14:textId="77777777" w:rsidR="00C23C9A" w:rsidRPr="00E91E2D" w:rsidRDefault="00C23C9A" w:rsidP="00E91E2D">
                      <w:p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  <w:r w:rsidRPr="00E91E2D">
                        <w:rPr>
                          <w:sz w:val="18"/>
                          <w:szCs w:val="18"/>
                        </w:rPr>
                        <w:t xml:space="preserve">V.le Michelangelo. 16/b </w:t>
                      </w:r>
                      <w:r w:rsidR="00D479A0" w:rsidRPr="00E91E2D">
                        <w:rPr>
                          <w:sz w:val="18"/>
                          <w:szCs w:val="18"/>
                        </w:rPr>
                        <w:t xml:space="preserve">- </w:t>
                      </w:r>
                      <w:r w:rsidRPr="00E91E2D">
                        <w:rPr>
                          <w:sz w:val="18"/>
                          <w:szCs w:val="18"/>
                        </w:rPr>
                        <w:t>57025 Piombino (LI)</w:t>
                      </w:r>
                    </w:p>
                    <w:p w14:paraId="4E696464" w14:textId="77777777" w:rsidR="00C23C9A" w:rsidRPr="00E91E2D" w:rsidRDefault="00C23C9A" w:rsidP="00E91E2D">
                      <w:p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  <w:r w:rsidRPr="00E91E2D">
                        <w:rPr>
                          <w:sz w:val="18"/>
                          <w:szCs w:val="18"/>
                        </w:rPr>
                        <w:t>Tel. 0565 227401</w:t>
                      </w:r>
                    </w:p>
                    <w:p w14:paraId="3C3D2F6A" w14:textId="77777777" w:rsidR="00C23C9A" w:rsidRPr="00E91E2D" w:rsidRDefault="00C23C9A" w:rsidP="00E91E2D">
                      <w:pPr>
                        <w:spacing w:line="216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E91E2D">
                        <w:rPr>
                          <w:b/>
                          <w:bCs/>
                          <w:sz w:val="18"/>
                          <w:szCs w:val="18"/>
                        </w:rPr>
                        <w:t xml:space="preserve">Istituto </w:t>
                      </w:r>
                      <w:r w:rsidR="00D479A0" w:rsidRPr="00E91E2D">
                        <w:rPr>
                          <w:b/>
                          <w:bCs/>
                          <w:sz w:val="18"/>
                          <w:szCs w:val="18"/>
                        </w:rPr>
                        <w:t>P</w:t>
                      </w:r>
                      <w:r w:rsidRPr="00E91E2D">
                        <w:rPr>
                          <w:b/>
                          <w:bCs/>
                          <w:sz w:val="18"/>
                          <w:szCs w:val="18"/>
                        </w:rPr>
                        <w:t>rofessionale serale:</w:t>
                      </w:r>
                      <w:r w:rsidR="00E91E2D"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D479A0" w:rsidRPr="00E91E2D">
                        <w:rPr>
                          <w:sz w:val="18"/>
                          <w:szCs w:val="18"/>
                        </w:rPr>
                        <w:t>sede “</w:t>
                      </w:r>
                      <w:r w:rsidRPr="00E91E2D">
                        <w:rPr>
                          <w:sz w:val="18"/>
                          <w:szCs w:val="18"/>
                        </w:rPr>
                        <w:t>Ceccherelli</w:t>
                      </w:r>
                      <w:r w:rsidR="00D479A0" w:rsidRPr="00E91E2D">
                        <w:rPr>
                          <w:sz w:val="18"/>
                          <w:szCs w:val="18"/>
                        </w:rPr>
                        <w:t>”</w:t>
                      </w:r>
                    </w:p>
                    <w:p w14:paraId="1250BC3E" w14:textId="77777777" w:rsidR="00D479A0" w:rsidRPr="00E91E2D" w:rsidRDefault="00D479A0" w:rsidP="00E91E2D">
                      <w:p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  <w:r w:rsidRPr="00E91E2D">
                        <w:rPr>
                          <w:sz w:val="18"/>
                          <w:szCs w:val="18"/>
                        </w:rPr>
                        <w:t>via A. Pertini, 51 - 57025 Piombino (LI) - tel. 0565 49465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1E2D" w:rsidRPr="00B0743F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82BD2E9" wp14:editId="44471B99">
                <wp:simplePos x="0" y="0"/>
                <wp:positionH relativeFrom="column">
                  <wp:posOffset>-110490</wp:posOffset>
                </wp:positionH>
                <wp:positionV relativeFrom="paragraph">
                  <wp:posOffset>9311005</wp:posOffset>
                </wp:positionV>
                <wp:extent cx="6444000" cy="0"/>
                <wp:effectExtent l="0" t="0" r="0" b="0"/>
                <wp:wrapNone/>
                <wp:docPr id="1158799997" name="Connettore dirit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E7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3B4F8146" id="Connettore diritto 2" o:spid="_x0000_s1026" style="position:absolute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.7pt,733.15pt" to="498.7pt,7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" strokecolor="#00e700" strokeweight="1pt">
                <v:stroke joinstyle="miter"/>
              </v:line>
            </w:pict>
          </mc:Fallback>
        </mc:AlternateContent>
      </w:r>
    </w:p>
    <w:sectPr w:rsidR="00891B5F" w:rsidRPr="00B0743F" w:rsidSect="00C075BD">
      <w:headerReference w:type="default" r:id="rId13"/>
      <w:footerReference w:type="default" r:id="rId14"/>
      <w:pgSz w:w="11906" w:h="16838"/>
      <w:pgMar w:top="3828" w:right="849" w:bottom="1702" w:left="1134" w:header="708" w:footer="14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CBE166" w14:textId="77777777" w:rsidR="00C75D53" w:rsidRDefault="00C75D53" w:rsidP="00D479A0">
      <w:r>
        <w:separator/>
      </w:r>
    </w:p>
  </w:endnote>
  <w:endnote w:type="continuationSeparator" w:id="0">
    <w:p w14:paraId="55E642E3" w14:textId="77777777" w:rsidR="00C75D53" w:rsidRDefault="00C75D53" w:rsidP="00D47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763B5" w14:textId="77777777" w:rsidR="00FA6EFC" w:rsidRDefault="0032236B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60288" behindDoc="0" locked="0" layoutInCell="1" allowOverlap="1" wp14:anchorId="213AE4E7" wp14:editId="12900E7A">
          <wp:simplePos x="0" y="0"/>
          <wp:positionH relativeFrom="column">
            <wp:posOffset>3202940</wp:posOffset>
          </wp:positionH>
          <wp:positionV relativeFrom="paragraph">
            <wp:posOffset>238125</wp:posOffset>
          </wp:positionV>
          <wp:extent cx="3155803" cy="586105"/>
          <wp:effectExtent l="0" t="0" r="0" b="0"/>
          <wp:wrapNone/>
          <wp:docPr id="277697412" name="Immagine 277697412" descr="Immagine che contiene testo, Carattere, Elementi grafici, grafic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2756199" name="Immagine 1" descr="Immagine che contiene testo, Carattere, Elementi grafici, grafica&#10;&#10;Descrizione generata automaticamente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55803" cy="586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6EFC"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07B9300" wp14:editId="0BF008D8">
              <wp:simplePos x="0" y="0"/>
              <wp:positionH relativeFrom="margin">
                <wp:posOffset>-255270</wp:posOffset>
              </wp:positionH>
              <wp:positionV relativeFrom="paragraph">
                <wp:posOffset>40005</wp:posOffset>
              </wp:positionV>
              <wp:extent cx="6637020" cy="937260"/>
              <wp:effectExtent l="0" t="0" r="0" b="0"/>
              <wp:wrapNone/>
              <wp:docPr id="2017902063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7020" cy="937260"/>
                        <a:chOff x="0" y="0"/>
                        <a:chExt cx="6637020" cy="937260"/>
                      </a:xfrm>
                    </wpg:grpSpPr>
                    <wps:wsp>
                      <wps:cNvPr id="2098058496" name="Connettore diritto 2"/>
                      <wps:cNvCnPr/>
                      <wps:spPr>
                        <a:xfrm>
                          <a:off x="76200" y="716280"/>
                          <a:ext cx="644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E7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771438747" name="Casella di testo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900E2" w14:textId="77777777" w:rsidR="00FA6EFC" w:rsidRPr="00E91E2D" w:rsidRDefault="00FA6EFC" w:rsidP="00FA6EFC">
                            <w:pPr>
                              <w:spacing w:line="216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91E2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Sede legale, Presidenza, Amministrazione: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91E2D">
                              <w:rPr>
                                <w:sz w:val="18"/>
                                <w:szCs w:val="18"/>
                              </w:rPr>
                              <w:t xml:space="preserve">sede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“</w:t>
                            </w:r>
                            <w:r w:rsidRPr="00E91E2D">
                              <w:rPr>
                                <w:sz w:val="18"/>
                                <w:szCs w:val="18"/>
                              </w:rPr>
                              <w:t>Einaudi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14:paraId="3F63C8CD" w14:textId="77777777" w:rsidR="00FA6EFC" w:rsidRPr="00E91E2D" w:rsidRDefault="00FA6EFC" w:rsidP="00FA6EFC">
                            <w:p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E91E2D">
                              <w:rPr>
                                <w:sz w:val="18"/>
                                <w:szCs w:val="18"/>
                              </w:rPr>
                              <w:t>V.le Michelangelo. 16/b - 57025 Piombino (LI)</w:t>
                            </w:r>
                          </w:p>
                          <w:p w14:paraId="721B2D1F" w14:textId="77777777" w:rsidR="00FA6EFC" w:rsidRPr="00E91E2D" w:rsidRDefault="00FA6EFC" w:rsidP="00FA6EFC">
                            <w:p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E91E2D">
                              <w:rPr>
                                <w:sz w:val="18"/>
                                <w:szCs w:val="18"/>
                              </w:rPr>
                              <w:t>Tel. 0565 227401</w:t>
                            </w:r>
                          </w:p>
                          <w:p w14:paraId="179EF780" w14:textId="77777777" w:rsidR="00FA6EFC" w:rsidRPr="00E91E2D" w:rsidRDefault="00FA6EFC" w:rsidP="00FA6EFC">
                            <w:pPr>
                              <w:spacing w:line="216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91E2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Istituto Professionale serale: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91E2D">
                              <w:rPr>
                                <w:sz w:val="18"/>
                                <w:szCs w:val="18"/>
                              </w:rPr>
                              <w:t>sede “Ceccherelli”</w:t>
                            </w:r>
                          </w:p>
                          <w:p w14:paraId="48899914" w14:textId="77777777" w:rsidR="00FA6EFC" w:rsidRPr="00E91E2D" w:rsidRDefault="00FA6EFC" w:rsidP="00FA6EFC">
                            <w:p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E91E2D">
                              <w:rPr>
                                <w:sz w:val="18"/>
                                <w:szCs w:val="18"/>
                              </w:rPr>
                              <w:t>via A. Pertini, 51 - 57025 Piombino (LI) - tel. 0565 49465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927616953" name="Casella di testo 2"/>
                      <wps:cNvSpPr txBox="1">
                        <a:spLocks noChangeArrowheads="1"/>
                      </wps:cNvSpPr>
                      <wps:spPr bwMode="auto">
                        <a:xfrm>
                          <a:off x="3947160" y="617220"/>
                          <a:ext cx="26898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DDCD8" w14:textId="77777777" w:rsidR="00FA6EFC" w:rsidRPr="001E44DB" w:rsidRDefault="00FA6EFC" w:rsidP="00FA6EFC">
                            <w:pPr>
                              <w:rPr>
                                <w:rFonts w:ascii="Comic Sans MS" w:hAnsi="Comic Sans MS" w:cs="MV Boli"/>
                                <w:color w:val="4472C4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44DB">
                              <w:rPr>
                                <w:rFonts w:ascii="Comic Sans MS" w:hAnsi="Comic Sans MS" w:cs="MV Boli"/>
                                <w:color w:val="4472C4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 einaudiceccherelli.edu.it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307B9300" id="_x0000_s1046" style="position:absolute;margin-left:-20.1pt;margin-top:3.15pt;width:522.6pt;height:73.8pt;z-index:251659264;mso-position-horizontal-relative:margin" coordsize="66370,9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">
              <v:line id="Connettore diritto 2" o:spid="_x0000_s1047" style="position:absolute;visibility:visible;mso-wrap-style:square" from="762,7162" to="65202,7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" strokecolor="#00e700" strokeweight="1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8" type="#_x0000_t202" style="position:absolute;width:31699;height:7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" filled="f" stroked="f">
                <v:textbox>
                  <w:txbxContent>
                    <w:p w14:paraId="67B900E2" w14:textId="77777777" w:rsidR="00FA6EFC" w:rsidRPr="00E91E2D" w:rsidRDefault="00FA6EFC" w:rsidP="00FA6EFC">
                      <w:pPr>
                        <w:spacing w:line="216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E91E2D">
                        <w:rPr>
                          <w:b/>
                          <w:bCs/>
                          <w:sz w:val="18"/>
                          <w:szCs w:val="18"/>
                        </w:rPr>
                        <w:t>Sede legale, Presidenza, Amministrazione: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E91E2D">
                        <w:rPr>
                          <w:sz w:val="18"/>
                          <w:szCs w:val="18"/>
                        </w:rPr>
                        <w:t xml:space="preserve">sede </w:t>
                      </w:r>
                      <w:r>
                        <w:rPr>
                          <w:sz w:val="18"/>
                          <w:szCs w:val="18"/>
                        </w:rPr>
                        <w:t>“</w:t>
                      </w:r>
                      <w:r w:rsidRPr="00E91E2D">
                        <w:rPr>
                          <w:sz w:val="18"/>
                          <w:szCs w:val="18"/>
                        </w:rPr>
                        <w:t>Einaudi</w:t>
                      </w:r>
                      <w:r>
                        <w:rPr>
                          <w:sz w:val="18"/>
                          <w:szCs w:val="18"/>
                        </w:rPr>
                        <w:t>”</w:t>
                      </w:r>
                    </w:p>
                    <w:p w14:paraId="3F63C8CD" w14:textId="77777777" w:rsidR="00FA6EFC" w:rsidRPr="00E91E2D" w:rsidRDefault="00FA6EFC" w:rsidP="00FA6EFC">
                      <w:p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  <w:r w:rsidRPr="00E91E2D">
                        <w:rPr>
                          <w:sz w:val="18"/>
                          <w:szCs w:val="18"/>
                        </w:rPr>
                        <w:t>V.le Michelangelo. 16/b - 57025 Piombino (LI)</w:t>
                      </w:r>
                    </w:p>
                    <w:p w14:paraId="721B2D1F" w14:textId="77777777" w:rsidR="00FA6EFC" w:rsidRPr="00E91E2D" w:rsidRDefault="00FA6EFC" w:rsidP="00FA6EFC">
                      <w:p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  <w:r w:rsidRPr="00E91E2D">
                        <w:rPr>
                          <w:sz w:val="18"/>
                          <w:szCs w:val="18"/>
                        </w:rPr>
                        <w:t>Tel. 0565 227401</w:t>
                      </w:r>
                    </w:p>
                    <w:p w14:paraId="179EF780" w14:textId="77777777" w:rsidR="00FA6EFC" w:rsidRPr="00E91E2D" w:rsidRDefault="00FA6EFC" w:rsidP="00FA6EFC">
                      <w:pPr>
                        <w:spacing w:line="216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E91E2D">
                        <w:rPr>
                          <w:b/>
                          <w:bCs/>
                          <w:sz w:val="18"/>
                          <w:szCs w:val="18"/>
                        </w:rPr>
                        <w:t>Istituto Professionale serale: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E91E2D">
                        <w:rPr>
                          <w:sz w:val="18"/>
                          <w:szCs w:val="18"/>
                        </w:rPr>
                        <w:t>sede “Ceccherelli”</w:t>
                      </w:r>
                    </w:p>
                    <w:p w14:paraId="48899914" w14:textId="77777777" w:rsidR="00FA6EFC" w:rsidRPr="00E91E2D" w:rsidRDefault="00FA6EFC" w:rsidP="00FA6EFC">
                      <w:p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  <w:r w:rsidRPr="00E91E2D">
                        <w:rPr>
                          <w:sz w:val="18"/>
                          <w:szCs w:val="18"/>
                        </w:rPr>
                        <w:t>via A. Pertini, 51 - 57025 Piombino (LI) - tel. 0565 49465</w:t>
                      </w:r>
                    </w:p>
                  </w:txbxContent>
                </v:textbox>
              </v:shape>
              <v:shape id="_x0000_s1049" type="#_x0000_t202" style="position:absolute;left:39471;top:6172;width:26899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" filled="f" stroked="f">
                <v:textbox>
                  <w:txbxContent>
                    <w:p w14:paraId="7CFDDCD8" w14:textId="77777777" w:rsidR="00FA6EFC" w:rsidRPr="001E44DB" w:rsidRDefault="00FA6EFC" w:rsidP="00FA6EFC">
                      <w:pPr>
                        <w:rPr>
                          <w:rFonts w:ascii="Comic Sans MS" w:hAnsi="Comic Sans MS" w:cs="MV Boli"/>
                          <w:color w:val="4472C4" w:themeColor="accen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44DB">
                        <w:rPr>
                          <w:rFonts w:ascii="Comic Sans MS" w:hAnsi="Comic Sans MS" w:cs="MV Boli"/>
                          <w:color w:val="4472C4" w:themeColor="accen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 einaudiceccherelli.edu.it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F3CE7B" w14:textId="77777777" w:rsidR="00C75D53" w:rsidRDefault="00C75D53" w:rsidP="00D479A0">
      <w:r>
        <w:separator/>
      </w:r>
    </w:p>
  </w:footnote>
  <w:footnote w:type="continuationSeparator" w:id="0">
    <w:p w14:paraId="6F52F5AD" w14:textId="77777777" w:rsidR="00C75D53" w:rsidRDefault="00C75D53" w:rsidP="00D479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18BA92" w14:textId="77777777" w:rsidR="00EF365F" w:rsidRDefault="00EF365F">
    <w:pPr>
      <w:pStyle w:val="Intestazione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2F67811E" wp14:editId="13BE708A">
              <wp:simplePos x="0" y="0"/>
              <wp:positionH relativeFrom="margin">
                <wp:posOffset>-369570</wp:posOffset>
              </wp:positionH>
              <wp:positionV relativeFrom="paragraph">
                <wp:posOffset>-53340</wp:posOffset>
              </wp:positionV>
              <wp:extent cx="6824980" cy="2057400"/>
              <wp:effectExtent l="0" t="0" r="0" b="0"/>
              <wp:wrapNone/>
              <wp:docPr id="2019681916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24980" cy="2057400"/>
                        <a:chOff x="0" y="-99060"/>
                        <a:chExt cx="6824980" cy="2057400"/>
                      </a:xfrm>
                    </wpg:grpSpPr>
                    <wps:wsp>
                      <wps:cNvPr id="2070370180" name="Casella di testo 2"/>
                      <wps:cNvSpPr txBox="1">
                        <a:spLocks noChangeArrowheads="1"/>
                      </wps:cNvSpPr>
                      <wps:spPr bwMode="auto">
                        <a:xfrm>
                          <a:off x="0" y="1188720"/>
                          <a:ext cx="3489960" cy="769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5ECA3" w14:textId="77777777" w:rsidR="00EF365F" w:rsidRDefault="00EF365F" w:rsidP="00EF365F">
                            <w:p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4B59CB">
                              <w:rPr>
                                <w:sz w:val="18"/>
                                <w:szCs w:val="18"/>
                              </w:rPr>
                              <w:t>Agenzia formativa Regione Toscana - codice LI0599</w:t>
                            </w:r>
                          </w:p>
                          <w:p w14:paraId="6D23DE56" w14:textId="77777777" w:rsidR="00EF365F" w:rsidRDefault="00EF365F" w:rsidP="00EF365F">
                            <w:pPr>
                              <w:spacing w:before="20"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4B59CB">
                              <w:rPr>
                                <w:sz w:val="18"/>
                                <w:szCs w:val="18"/>
                              </w:rPr>
                              <w:t>Certificazione di sistema di qualità DNV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Businnes Assurance ISO 9001</w:t>
                            </w:r>
                          </w:p>
                          <w:p w14:paraId="14158121" w14:textId="77777777" w:rsidR="00EF365F" w:rsidRDefault="00EF365F" w:rsidP="00EF365F">
                            <w:pPr>
                              <w:spacing w:before="30" w:line="216" w:lineRule="auto"/>
                              <w:rPr>
                                <w:rStyle w:val="Collegamentoipertestuale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1" w:history="1">
                              <w:r w:rsidRPr="004B59CB">
                                <w:rPr>
                                  <w:rStyle w:val="Collegamentoipertestuale"/>
                                  <w:i/>
                                  <w:iCs/>
                                  <w:sz w:val="18"/>
                                  <w:szCs w:val="18"/>
                                </w:rPr>
                                <w:t>LIIS004009@istruzione.it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– P.E.C.: </w:t>
                            </w:r>
                            <w:hyperlink r:id="rId2" w:history="1">
                              <w:r w:rsidRPr="004C6F80">
                                <w:rPr>
                                  <w:rStyle w:val="Collegamentoipertestuale"/>
                                  <w:i/>
                                  <w:iCs/>
                                  <w:sz w:val="18"/>
                                  <w:szCs w:val="18"/>
                                </w:rPr>
                                <w:t>LIIS004009@pec.istruzione.it</w:t>
                              </w:r>
                            </w:hyperlink>
                          </w:p>
                          <w:p w14:paraId="18079A72" w14:textId="77777777" w:rsidR="00EF365F" w:rsidRPr="004B59CB" w:rsidRDefault="00EF365F" w:rsidP="00EF365F">
                            <w:pPr>
                              <w:spacing w:before="30"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4B59CB">
                              <w:rPr>
                                <w:sz w:val="18"/>
                                <w:szCs w:val="18"/>
                              </w:rPr>
                              <w:t>Cod.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B59CB">
                              <w:rPr>
                                <w:sz w:val="18"/>
                                <w:szCs w:val="18"/>
                              </w:rPr>
                              <w:t>fiscale: </w:t>
                            </w:r>
                            <w:r w:rsidRPr="00E91E2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81002090496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Pr="004B59CB">
                              <w:rPr>
                                <w:sz w:val="18"/>
                                <w:szCs w:val="18"/>
                              </w:rPr>
                              <w:t>Cod. meccanografico: </w:t>
                            </w:r>
                            <w:r w:rsidRPr="00E91E2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LIIS004009</w:t>
                            </w:r>
                          </w:p>
                          <w:p w14:paraId="76BCB784" w14:textId="77777777" w:rsidR="00EF365F" w:rsidRPr="001E44DB" w:rsidRDefault="00EF365F" w:rsidP="00EF365F">
                            <w:pPr>
                              <w:spacing w:before="40" w:line="216" w:lineRule="auto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46844160" name="Immagine 10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17420" y="998220"/>
                          <a:ext cx="4607560" cy="26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84410000" name="Connettore diritto 2"/>
                      <wps:cNvCnPr/>
                      <wps:spPr>
                        <a:xfrm>
                          <a:off x="68580" y="1219200"/>
                          <a:ext cx="6624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E7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157206087" name="Immagine 3" descr="Come è nato lo stemma della nostra Repubblica? - Focus.it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877" r="13080"/>
                        <a:stretch/>
                      </pic:blipFill>
                      <pic:spPr bwMode="auto">
                        <a:xfrm>
                          <a:off x="26670" y="-99060"/>
                          <a:ext cx="632460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104909819" name="Gruppo 4"/>
                      <wpg:cNvGrpSpPr/>
                      <wpg:grpSpPr>
                        <a:xfrm>
                          <a:off x="4282440" y="76200"/>
                          <a:ext cx="851535" cy="808990"/>
                          <a:chOff x="-1909248" y="-187152"/>
                          <a:chExt cx="952500" cy="946150"/>
                        </a:xfrm>
                      </wpg:grpSpPr>
                      <pic:pic xmlns:pic="http://schemas.openxmlformats.org/drawingml/2006/picture">
                        <pic:nvPicPr>
                          <pic:cNvPr id="3" name="Immagine 1" descr="Immagine che contiene Elementi grafici, simbolo, logo, grafica&#10;&#10;Descrizione generata automa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578"/>
                          <a:stretch/>
                        </pic:blipFill>
                        <pic:spPr bwMode="auto">
                          <a:xfrm>
                            <a:off x="-1764469" y="-187152"/>
                            <a:ext cx="670560" cy="655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magine 2" descr="Immagine che contiene schermata, Elementi grafici, Carattere, nero&#10;&#10;Descrizione generata automa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054"/>
                          <a:stretch/>
                        </pic:blipFill>
                        <pic:spPr bwMode="auto">
                          <a:xfrm>
                            <a:off x="-1909248" y="391968"/>
                            <a:ext cx="952500" cy="367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644960484" name="Immagine 20" descr="Immagine che contiene Carattere, Elementi grafici, testo, logo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" y="0"/>
                          <a:ext cx="2346960" cy="12896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00529770" name="Immagine 1" descr="Immagine che contiene testo, Carattere, logo, Elementi grafici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8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4358" b="12081"/>
                        <a:stretch/>
                      </pic:blipFill>
                      <pic:spPr bwMode="auto">
                        <a:xfrm>
                          <a:off x="2979420" y="259080"/>
                          <a:ext cx="1410970" cy="4812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65358366" name="Immagine 2" descr="13. PON - FESR - FONDI STRUTTURALI EUROPEI PON 2014-2020 AMBIENTI DIGITALI  - Istituto Comprensivo &quot;Giuseppe Curioni&quot; - Romagnano Sesia (NO)"/>
                        <pic:cNvPicPr>
                          <a:picLocks noChangeAspect="1"/>
                        </pic:cNvPicPr>
                      </pic:nvPicPr>
                      <pic:blipFill>
                        <a:blip r:embed="rId9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34840" y="1203960"/>
                          <a:ext cx="2291715" cy="63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2F67811E" id="Gruppo 1" o:spid="_x0000_s1035" style="position:absolute;margin-left:-29.1pt;margin-top:-4.2pt;width:537.4pt;height:162pt;z-index:251657216;mso-position-horizontal-relative:margin;mso-width-relative:margin;mso-height-relative:margin" coordorigin=",-990" coordsize="68249,20574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MECgAAAAAA&#10;AAAhALtIMr58VAAAfFQAABUAAABkcnMvbWVkaWEvaW1hZ2UyLmpwZWf/2P/gABBKRklGAAEBAQDc&#10;ANwAAP/bAEMAAgEBAQEBAgEBAQICAgICBAMCAgICBQQEAwQGBQYGBgUGBgYHCQgGBwkHBgYICwgJ&#10;CgoKCgoGCAsMCwoMCQoKCv/bAEMBAgICAgICBQMDBQoHBgcKCgoKCgoKCgoKCgoKCgoKCgoKCgoK&#10;CgoKCgoKCgoKCgoKCgoKCgoKCgoKCgoKCgoKCv/AABEIALIBD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top:11887;width:34899;height:7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" filled="f" stroked="f">
                <v:textbox>
                  <w:txbxContent>
                    <w:p w14:paraId="1D15ECA3" w14:textId="77777777" w:rsidR="00EF365F" w:rsidRDefault="00EF365F" w:rsidP="00EF365F">
                      <w:p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  <w:r w:rsidRPr="004B59CB">
                        <w:rPr>
                          <w:sz w:val="18"/>
                          <w:szCs w:val="18"/>
                        </w:rPr>
                        <w:t>Agenzia formativa Regione Toscana - codice LI0599</w:t>
                      </w:r>
                    </w:p>
                    <w:p w14:paraId="6D23DE56" w14:textId="77777777" w:rsidR="00EF365F" w:rsidRDefault="00EF365F" w:rsidP="00EF365F">
                      <w:pPr>
                        <w:spacing w:before="20" w:line="216" w:lineRule="auto"/>
                        <w:rPr>
                          <w:sz w:val="18"/>
                          <w:szCs w:val="18"/>
                        </w:rPr>
                      </w:pPr>
                      <w:r w:rsidRPr="004B59CB">
                        <w:rPr>
                          <w:sz w:val="18"/>
                          <w:szCs w:val="18"/>
                        </w:rPr>
                        <w:t>Certificazione di sistema di qualità DNV</w:t>
                      </w:r>
                      <w:r>
                        <w:rPr>
                          <w:sz w:val="18"/>
                          <w:szCs w:val="18"/>
                        </w:rPr>
                        <w:t xml:space="preserve"> Businnes Assurance ISO 9001</w:t>
                      </w:r>
                    </w:p>
                    <w:p w14:paraId="14158121" w14:textId="77777777" w:rsidR="00EF365F" w:rsidRDefault="00EF365F" w:rsidP="00EF365F">
                      <w:pPr>
                        <w:spacing w:before="30" w:line="216" w:lineRule="auto"/>
                        <w:rPr>
                          <w:rStyle w:val="Collegamentoipertestuale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10" w:history="1">
                        <w:r w:rsidRPr="004B59CB">
                          <w:rPr>
                            <w:rStyle w:val="Collegamentoipertestuale"/>
                            <w:i/>
                            <w:iCs/>
                            <w:sz w:val="18"/>
                            <w:szCs w:val="18"/>
                          </w:rPr>
                          <w:t>LIIS004009@istruzione.it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– P.E.C.: </w:t>
                      </w:r>
                      <w:hyperlink r:id="rId11" w:history="1">
                        <w:r w:rsidRPr="004C6F80">
                          <w:rPr>
                            <w:rStyle w:val="Collegamentoipertestuale"/>
                            <w:i/>
                            <w:iCs/>
                            <w:sz w:val="18"/>
                            <w:szCs w:val="18"/>
                          </w:rPr>
                          <w:t>LIIS004009@pec.istruzione.it</w:t>
                        </w:r>
                      </w:hyperlink>
                    </w:p>
                    <w:p w14:paraId="18079A72" w14:textId="77777777" w:rsidR="00EF365F" w:rsidRPr="004B59CB" w:rsidRDefault="00EF365F" w:rsidP="00EF365F">
                      <w:pPr>
                        <w:spacing w:before="30" w:line="216" w:lineRule="auto"/>
                        <w:rPr>
                          <w:sz w:val="18"/>
                          <w:szCs w:val="18"/>
                        </w:rPr>
                      </w:pPr>
                      <w:r w:rsidRPr="004B59CB">
                        <w:rPr>
                          <w:sz w:val="18"/>
                          <w:szCs w:val="18"/>
                        </w:rPr>
                        <w:t>Cod.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4B59CB">
                        <w:rPr>
                          <w:sz w:val="18"/>
                          <w:szCs w:val="18"/>
                        </w:rPr>
                        <w:t>fiscale: </w:t>
                      </w:r>
                      <w:r w:rsidRPr="00E91E2D">
                        <w:rPr>
                          <w:b/>
                          <w:bCs/>
                          <w:sz w:val="18"/>
                          <w:szCs w:val="18"/>
                        </w:rPr>
                        <w:t>81002090496</w:t>
                      </w:r>
                      <w:r>
                        <w:rPr>
                          <w:sz w:val="18"/>
                          <w:szCs w:val="18"/>
                        </w:rPr>
                        <w:t xml:space="preserve"> - </w:t>
                      </w:r>
                      <w:r w:rsidRPr="004B59CB">
                        <w:rPr>
                          <w:sz w:val="18"/>
                          <w:szCs w:val="18"/>
                        </w:rPr>
                        <w:t>Cod. meccanografico: </w:t>
                      </w:r>
                      <w:r w:rsidRPr="00E91E2D">
                        <w:rPr>
                          <w:b/>
                          <w:bCs/>
                          <w:sz w:val="18"/>
                          <w:szCs w:val="18"/>
                        </w:rPr>
                        <w:t>LIIS004009</w:t>
                      </w:r>
                    </w:p>
                    <w:p w14:paraId="76BCB784" w14:textId="77777777" w:rsidR="00EF365F" w:rsidRPr="001E44DB" w:rsidRDefault="00EF365F" w:rsidP="00EF365F">
                      <w:pPr>
                        <w:spacing w:before="40" w:line="216" w:lineRule="auto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0" o:spid="_x0000_s1037" type="#_x0000_t75" style="position:absolute;left:22174;top:9982;width:46075;height:2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">
                <v:imagedata r:id="rId12" o:title="" chromakey="white"/>
              </v:shape>
              <v:line id="Connettore diritto 2" o:spid="_x0000_s1038" style="position:absolute;visibility:visible;mso-wrap-style:square" from="685,12192" to="66929,1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" strokecolor="#00e700" strokeweight="1pt">
                <v:stroke joinstyle="miter"/>
              </v:line>
              <v:shape id="Immagine 3" o:spid="_x0000_s1039" type="#_x0000_t75" alt="Come è nato lo stemma della nostra Repubblica? - Focus.it" style="position:absolute;left:266;top:-990;width:6325;height:6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">
                <v:imagedata r:id="rId13" o:title="Come è nato lo stemma della nostra Repubblica? - Focus" cropleft="11061f" cropright="8572f" chromakey="white"/>
              </v:shape>
              <v:group id="Gruppo 4" o:spid="_x0000_s1040" style="position:absolute;left:42824;top:762;width:8515;height:8089" coordorigin="-19092,-1871" coordsize="9525,9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">
                <v:shape id="Immagine 1" o:spid="_x0000_s1041" type="#_x0000_t75" alt="Immagine che contiene Elementi grafici, simbolo, logo, grafica&#10;&#10;Descrizione generata automaticamente" style="position:absolute;left:-17644;top:-1871;width:6705;height:6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">
                  <v:imagedata r:id="rId14" o:title="Immagine che contiene Elementi grafici, simbolo, logo, grafica&#10;&#10;Descrizione generata automaticamente" cropbottom="12175f"/>
                </v:shape>
                <v:shape id="Immagine 2" o:spid="_x0000_s1042" type="#_x0000_t75" alt="Immagine che contiene schermata, Elementi grafici, Carattere, nero&#10;&#10;Descrizione generata automaticamente" style="position:absolute;left:-19092;top:3919;width:9525;height:3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">
                  <v:imagedata r:id="rId15" o:title="Immagine che contiene schermata, Elementi grafici, Carattere, nero&#10;&#10;Descrizione generata automaticamente" cropbottom="30182f"/>
                </v:shape>
              </v:group>
              <v:shape id="Immagine 20" o:spid="_x0000_s1043" type="#_x0000_t75" alt="Immagine che contiene Carattere, Elementi grafici, testo, logo&#10;&#10;Descrizione generata automaticamente" style="position:absolute;left:76;width:23469;height:1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">
                <v:imagedata r:id="rId16" o:title="Immagine che contiene Carattere, Elementi grafici, testo, logo&#10;&#10;Descrizione generata automaticamente" chromakey="white"/>
              </v:shape>
              <v:shape id="Immagine 1" o:spid="_x0000_s1044" type="#_x0000_t75" alt="Immagine che contiene testo, Carattere, logo, Elementi grafici&#10;&#10;Descrizione generata automaticamente" style="position:absolute;left:29794;top:2590;width:14109;height:4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">
                <v:imagedata r:id="rId17" o:title="Immagine che contiene testo, Carattere, logo, Elementi grafici&#10;&#10;Descrizione generata automaticamente" croptop="15963f" cropbottom="7917f" chromakey="white"/>
              </v:shape>
              <v:shape id="Immagine 2" o:spid="_x0000_s1045" type="#_x0000_t75" alt="13. PON - FESR - FONDI STRUTTURALI EUROPEI PON 2014-2020 AMBIENTI DIGITALI  - Istituto Comprensivo &quot;Giuseppe Curioni&quot; - Romagnano Sesia (NO)" style="position:absolute;left:44348;top:12039;width:22917;height:6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">
                <v:imagedata r:id="rId18" o:title="13" chromakey="white"/>
              </v:shape>
              <w10:wrap anchorx="margin"/>
            </v:group>
          </w:pict>
        </mc:Fallback>
      </mc:AlternateContent>
    </w:r>
  </w:p>
  <w:p w14:paraId="27BA3367" w14:textId="77777777" w:rsidR="00EF365F" w:rsidRDefault="00311547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4384" behindDoc="0" locked="0" layoutInCell="1" allowOverlap="1" wp14:anchorId="62A04102" wp14:editId="3B882727">
          <wp:simplePos x="0" y="0"/>
          <wp:positionH relativeFrom="column">
            <wp:posOffset>4773295</wp:posOffset>
          </wp:positionH>
          <wp:positionV relativeFrom="paragraph">
            <wp:posOffset>126365</wp:posOffset>
          </wp:positionV>
          <wp:extent cx="1536507" cy="727075"/>
          <wp:effectExtent l="0" t="0" r="6985" b="0"/>
          <wp:wrapNone/>
          <wp:docPr id="1427580551" name="Immagine 1427580551" descr="Immagine che contiene testo, schermata, grafica, Caratter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6839652" name="Immagine 3" descr="Immagine che contiene testo, schermata, grafica, Carattere&#10;&#10;Descrizione generata automaticamente"/>
                  <pic:cNvPicPr/>
                </pic:nvPicPr>
                <pic:blipFill>
                  <a:blip r:embed="rId1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507" cy="727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74B0DC50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▪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19495CFE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2AE8944A"/>
    <w:lvl w:ilvl="0" w:tplc="FFFFFFFF">
      <w:start w:val="1"/>
      <w:numFmt w:val="lowerRoman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625558EC"/>
    <w:lvl w:ilvl="0" w:tplc="FFFFFFFF">
      <w:start w:val="5"/>
      <w:numFmt w:val="lowerRoman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075"/>
    <w:rsid w:val="00031159"/>
    <w:rsid w:val="0006174D"/>
    <w:rsid w:val="00091266"/>
    <w:rsid w:val="000A7084"/>
    <w:rsid w:val="000D1725"/>
    <w:rsid w:val="0016259B"/>
    <w:rsid w:val="00163D9B"/>
    <w:rsid w:val="00170ED7"/>
    <w:rsid w:val="00185643"/>
    <w:rsid w:val="001B6A25"/>
    <w:rsid w:val="001E44DB"/>
    <w:rsid w:val="00223C9E"/>
    <w:rsid w:val="002629AA"/>
    <w:rsid w:val="002B7141"/>
    <w:rsid w:val="002C147C"/>
    <w:rsid w:val="002C1FD8"/>
    <w:rsid w:val="00311547"/>
    <w:rsid w:val="003119A8"/>
    <w:rsid w:val="0032236B"/>
    <w:rsid w:val="003519F1"/>
    <w:rsid w:val="003E256B"/>
    <w:rsid w:val="003F6000"/>
    <w:rsid w:val="00405C0C"/>
    <w:rsid w:val="00462FE2"/>
    <w:rsid w:val="004A4E76"/>
    <w:rsid w:val="004B59CB"/>
    <w:rsid w:val="004D08FE"/>
    <w:rsid w:val="004D7B99"/>
    <w:rsid w:val="004E6ECC"/>
    <w:rsid w:val="004F4945"/>
    <w:rsid w:val="00520621"/>
    <w:rsid w:val="00583F68"/>
    <w:rsid w:val="00596C40"/>
    <w:rsid w:val="005A35E3"/>
    <w:rsid w:val="005E0FC2"/>
    <w:rsid w:val="00660937"/>
    <w:rsid w:val="00681828"/>
    <w:rsid w:val="006818E1"/>
    <w:rsid w:val="006B532B"/>
    <w:rsid w:val="00785B99"/>
    <w:rsid w:val="0082787B"/>
    <w:rsid w:val="0083276E"/>
    <w:rsid w:val="00876075"/>
    <w:rsid w:val="00891B5F"/>
    <w:rsid w:val="008A11D5"/>
    <w:rsid w:val="008C01AF"/>
    <w:rsid w:val="0097292F"/>
    <w:rsid w:val="009B4BFE"/>
    <w:rsid w:val="00A1022F"/>
    <w:rsid w:val="00A66741"/>
    <w:rsid w:val="00A7252D"/>
    <w:rsid w:val="00AA356D"/>
    <w:rsid w:val="00AC2F22"/>
    <w:rsid w:val="00AC4179"/>
    <w:rsid w:val="00AC74DE"/>
    <w:rsid w:val="00B0743F"/>
    <w:rsid w:val="00B2012E"/>
    <w:rsid w:val="00B447C1"/>
    <w:rsid w:val="00B535EF"/>
    <w:rsid w:val="00C075BD"/>
    <w:rsid w:val="00C23C9A"/>
    <w:rsid w:val="00C36EEA"/>
    <w:rsid w:val="00C75D53"/>
    <w:rsid w:val="00CC6536"/>
    <w:rsid w:val="00D22FE3"/>
    <w:rsid w:val="00D27FE9"/>
    <w:rsid w:val="00D479A0"/>
    <w:rsid w:val="00D543F9"/>
    <w:rsid w:val="00D67FAA"/>
    <w:rsid w:val="00D91382"/>
    <w:rsid w:val="00DF305F"/>
    <w:rsid w:val="00E05045"/>
    <w:rsid w:val="00E271FD"/>
    <w:rsid w:val="00E607A8"/>
    <w:rsid w:val="00E70FF3"/>
    <w:rsid w:val="00E84797"/>
    <w:rsid w:val="00E872A3"/>
    <w:rsid w:val="00E91E2D"/>
    <w:rsid w:val="00EB7FB5"/>
    <w:rsid w:val="00EF15ED"/>
    <w:rsid w:val="00EF365F"/>
    <w:rsid w:val="00F55C96"/>
    <w:rsid w:val="00F91F15"/>
    <w:rsid w:val="00FA6EFC"/>
    <w:rsid w:val="00FB2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7974A0"/>
  <w15:chartTrackingRefBased/>
  <w15:docId w15:val="{17E9B912-B0A9-465E-A390-91B485CDF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F365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479A0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479A0"/>
  </w:style>
  <w:style w:type="paragraph" w:styleId="Pidipagina">
    <w:name w:val="footer"/>
    <w:basedOn w:val="Normale"/>
    <w:link w:val="PidipaginaCarattere"/>
    <w:uiPriority w:val="99"/>
    <w:unhideWhenUsed/>
    <w:rsid w:val="00D479A0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479A0"/>
  </w:style>
  <w:style w:type="character" w:styleId="Collegamentoipertestuale">
    <w:name w:val="Hyperlink"/>
    <w:basedOn w:val="Carpredefinitoparagrafo"/>
    <w:uiPriority w:val="99"/>
    <w:unhideWhenUsed/>
    <w:rsid w:val="004B59CB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4B59CB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F365F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9B4BFE"/>
    <w:pPr>
      <w:ind w:left="720"/>
      <w:contextualSpacing/>
    </w:pPr>
  </w:style>
  <w:style w:type="paragraph" w:styleId="Nessunaspaziatura">
    <w:name w:val="No Spacing"/>
    <w:uiPriority w:val="1"/>
    <w:qFormat/>
    <w:rsid w:val="003F600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Comma">
    <w:name w:val="Comma"/>
    <w:basedOn w:val="Paragrafoelenco"/>
    <w:link w:val="CommaCarattere"/>
    <w:qFormat/>
    <w:rsid w:val="003F6000"/>
    <w:pPr>
      <w:numPr>
        <w:numId w:val="5"/>
      </w:numPr>
      <w:spacing w:after="240"/>
      <w:jc w:val="both"/>
    </w:pPr>
    <w:rPr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3F6000"/>
    <w:rPr>
      <w:rFonts w:ascii="Times New Roman" w:eastAsia="Times New Roman" w:hAnsi="Times New Roman" w:cs="Times New Roman"/>
      <w:kern w:val="0"/>
      <w14:ligatures w14:val="non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3F6000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3F6000"/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3F600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4.jpg"/><Relationship Id="rId7" Type="http://schemas.openxmlformats.org/officeDocument/2006/relationships/image" Target="media/image10.jpeg"/><Relationship Id="rId12" Type="http://schemas.openxmlformats.org/officeDocument/2006/relationships/image" Target="media/image14.jpeg"/><Relationship Id="rId17" Type="http://schemas.openxmlformats.org/officeDocument/2006/relationships/image" Target="media/image19.jpeg"/><Relationship Id="rId2" Type="http://schemas.openxmlformats.org/officeDocument/2006/relationships/hyperlink" Target="mailto:LIIS004009@pec.istruzione.it" TargetMode="External"/><Relationship Id="rId16" Type="http://schemas.openxmlformats.org/officeDocument/2006/relationships/image" Target="media/image18.jpeg"/><Relationship Id="rId1" Type="http://schemas.openxmlformats.org/officeDocument/2006/relationships/hyperlink" Target="mailto:LIIS004009@istruzione.it" TargetMode="External"/><Relationship Id="rId6" Type="http://schemas.openxmlformats.org/officeDocument/2006/relationships/image" Target="media/image9.png"/><Relationship Id="rId11" Type="http://schemas.openxmlformats.org/officeDocument/2006/relationships/hyperlink" Target="mailto:LIIS004009@pec.istruzione.it" TargetMode="External"/><Relationship Id="rId5" Type="http://schemas.openxmlformats.org/officeDocument/2006/relationships/image" Target="media/image8.png"/><Relationship Id="rId15" Type="http://schemas.openxmlformats.org/officeDocument/2006/relationships/image" Target="media/image17.png"/><Relationship Id="rId10" Type="http://schemas.openxmlformats.org/officeDocument/2006/relationships/hyperlink" Target="mailto:LIIS004009@istruzione.it" TargetMode="External"/><Relationship Id="rId19" Type="http://schemas.openxmlformats.org/officeDocument/2006/relationships/image" Target="media/image13.png"/><Relationship Id="rId4" Type="http://schemas.openxmlformats.org/officeDocument/2006/relationships/image" Target="media/image7.jpeg"/><Relationship Id="rId9" Type="http://schemas.openxmlformats.org/officeDocument/2006/relationships/image" Target="media/image12.png"/><Relationship Id="rId14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lo\Desktop\Carta%20intestata%20PNRR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PNRR</Template>
  <TotalTime>1</TotalTime>
  <Pages>5</Pages>
  <Words>1501</Words>
  <Characters>8559</Characters>
  <Application>Microsoft Office Word</Application>
  <DocSecurity>0</DocSecurity>
  <Lines>71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 maccanti</dc:creator>
  <cp:keywords/>
  <dc:description/>
  <cp:lastModifiedBy>Postazione 5</cp:lastModifiedBy>
  <cp:revision>3</cp:revision>
  <dcterms:created xsi:type="dcterms:W3CDTF">2023-12-11T11:14:00Z</dcterms:created>
  <dcterms:modified xsi:type="dcterms:W3CDTF">2023-12-11T12:41:00Z</dcterms:modified>
</cp:coreProperties>
</file>